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950D0F" w14:textId="2F972DC0" w:rsidR="00A40A0F" w:rsidRPr="00A40A0F" w:rsidRDefault="00BE3032" w:rsidP="00BE3032">
      <w:pPr>
        <w:jc w:val="center"/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</w:pPr>
      <w:r>
        <w:rPr>
          <w:rFonts w:ascii="Arial" w:hAnsi="Arial" w:cs="Arial"/>
          <w:b/>
          <w:w w:val="98"/>
          <w:sz w:val="22"/>
          <w:szCs w:val="22"/>
        </w:rPr>
        <w:t xml:space="preserve">ANEXO II </w:t>
      </w:r>
    </w:p>
    <w:p w14:paraId="7622D49C" w14:textId="77777777" w:rsidR="00A40A0F" w:rsidRPr="00A40A0F" w:rsidRDefault="00A40A0F" w:rsidP="00A40A0F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jc w:val="center"/>
        <w:textAlignment w:val="baseline"/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</w:pPr>
      <w:r w:rsidRPr="00A40A0F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 xml:space="preserve">REQUERIMENTO DE CREDENCIAMENTO </w:t>
      </w:r>
    </w:p>
    <w:p w14:paraId="31434E8C" w14:textId="77777777" w:rsidR="00A40A0F" w:rsidRPr="00A40A0F" w:rsidRDefault="00A40A0F" w:rsidP="00A40A0F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</w:pPr>
    </w:p>
    <w:p w14:paraId="7E291DA8" w14:textId="77777777" w:rsidR="00A40A0F" w:rsidRPr="00A40A0F" w:rsidRDefault="00A40A0F" w:rsidP="00A40A0F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</w:pPr>
      <w:r w:rsidRPr="00A40A0F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>A</w:t>
      </w:r>
    </w:p>
    <w:p w14:paraId="0A63BD35" w14:textId="77777777" w:rsidR="00A40A0F" w:rsidRPr="00A40A0F" w:rsidRDefault="00A40A0F" w:rsidP="00A40A0F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</w:pPr>
      <w:r w:rsidRPr="00A40A0F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>PREFEITURA MUNICIPAL DE SIDROLÂNDIA/MS</w:t>
      </w:r>
    </w:p>
    <w:p w14:paraId="2F5E4171" w14:textId="77777777" w:rsidR="00A40A0F" w:rsidRPr="00A40A0F" w:rsidRDefault="00A40A0F" w:rsidP="00A40A0F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</w:pPr>
      <w:r w:rsidRPr="00A40A0F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 xml:space="preserve">A/C:  </w:t>
      </w:r>
      <w:r w:rsidRPr="00A40A0F">
        <w:rPr>
          <w:rFonts w:ascii="Arial" w:eastAsia="HG Mincho Light J" w:hAnsi="Arial" w:cs="Arial"/>
          <w:color w:val="000000"/>
          <w:kern w:val="1"/>
          <w:sz w:val="22"/>
          <w:szCs w:val="22"/>
          <w:lang w:eastAsia="zh-CN" w:bidi="pt-BR"/>
        </w:rPr>
        <w:t>AGENTE DE CONTRATAÇÃO</w:t>
      </w:r>
      <w:r w:rsidRPr="00A40A0F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 xml:space="preserve"> </w:t>
      </w:r>
    </w:p>
    <w:p w14:paraId="4E0165D0" w14:textId="60CDA540" w:rsidR="00A40A0F" w:rsidRPr="00A40A0F" w:rsidRDefault="00A40A0F" w:rsidP="00A40A0F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color w:val="000000"/>
          <w:kern w:val="1"/>
          <w:sz w:val="22"/>
          <w:szCs w:val="22"/>
          <w:lang w:eastAsia="zh-CN" w:bidi="pt-BR"/>
        </w:rPr>
      </w:pPr>
      <w:r w:rsidRPr="00A40A0F">
        <w:rPr>
          <w:rFonts w:ascii="Arial" w:eastAsia="HG Mincho Light J" w:hAnsi="Arial" w:cs="Arial"/>
          <w:b/>
          <w:color w:val="000000"/>
          <w:kern w:val="1"/>
          <w:sz w:val="22"/>
          <w:szCs w:val="22"/>
          <w:lang w:eastAsia="zh-CN" w:bidi="pt-BR"/>
        </w:rPr>
        <w:t>ASSUNTO:</w:t>
      </w:r>
      <w:r w:rsidR="00BE3032">
        <w:rPr>
          <w:rFonts w:ascii="Arial" w:eastAsia="HG Mincho Light J" w:hAnsi="Arial" w:cs="Arial"/>
          <w:color w:val="000000"/>
          <w:kern w:val="1"/>
          <w:sz w:val="22"/>
          <w:szCs w:val="22"/>
          <w:lang w:eastAsia="zh-CN" w:bidi="pt-BR"/>
        </w:rPr>
        <w:t xml:space="preserve"> EDITAL DE CREDENCIAMENTO Nº 20</w:t>
      </w:r>
      <w:r w:rsidRPr="00A40A0F">
        <w:rPr>
          <w:rFonts w:ascii="Arial" w:eastAsia="HG Mincho Light J" w:hAnsi="Arial" w:cs="Arial"/>
          <w:color w:val="000000"/>
          <w:kern w:val="1"/>
          <w:sz w:val="22"/>
          <w:szCs w:val="22"/>
          <w:lang w:eastAsia="zh-CN" w:bidi="pt-BR"/>
        </w:rPr>
        <w:t>/2026</w:t>
      </w:r>
    </w:p>
    <w:p w14:paraId="26ABCDA2" w14:textId="77777777" w:rsidR="00A40A0F" w:rsidRPr="00A40A0F" w:rsidRDefault="00A40A0F" w:rsidP="00A40A0F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textAlignment w:val="baseline"/>
        <w:rPr>
          <w:rFonts w:ascii="Arial" w:eastAsia="HG Mincho Light J" w:hAnsi="Arial" w:cs="Arial"/>
          <w:bCs/>
          <w:color w:val="000000"/>
          <w:kern w:val="1"/>
          <w:sz w:val="22"/>
          <w:szCs w:val="22"/>
          <w:lang w:eastAsia="zh-CN" w:bidi="pt-BR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14"/>
        <w:gridCol w:w="1884"/>
        <w:gridCol w:w="2656"/>
      </w:tblGrid>
      <w:tr w:rsidR="00A40A0F" w:rsidRPr="00A40A0F" w14:paraId="1B6E08DA" w14:textId="77777777" w:rsidTr="0066117D">
        <w:trPr>
          <w:trHeight w:val="268"/>
        </w:trPr>
        <w:tc>
          <w:tcPr>
            <w:tcW w:w="9779" w:type="dxa"/>
            <w:gridSpan w:val="3"/>
          </w:tcPr>
          <w:p w14:paraId="27FC7700" w14:textId="77777777" w:rsidR="00A40A0F" w:rsidRPr="00A40A0F" w:rsidRDefault="00A40A0F" w:rsidP="006611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b/>
                <w:sz w:val="22"/>
                <w:szCs w:val="22"/>
                <w:lang w:val="x-none" w:eastAsia="x-none"/>
              </w:rPr>
              <w:t>DADOS DA EMPRESA</w:t>
            </w:r>
          </w:p>
        </w:tc>
      </w:tr>
      <w:tr w:rsidR="00A40A0F" w:rsidRPr="00A40A0F" w14:paraId="780C762C" w14:textId="77777777" w:rsidTr="0066117D">
        <w:trPr>
          <w:trHeight w:val="268"/>
        </w:trPr>
        <w:tc>
          <w:tcPr>
            <w:tcW w:w="9779" w:type="dxa"/>
            <w:gridSpan w:val="3"/>
          </w:tcPr>
          <w:p w14:paraId="67566278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>Razão Social da Empresa:</w:t>
            </w:r>
          </w:p>
        </w:tc>
      </w:tr>
      <w:tr w:rsidR="00A40A0F" w:rsidRPr="00A40A0F" w14:paraId="596F382F" w14:textId="77777777" w:rsidTr="0066117D">
        <w:trPr>
          <w:trHeight w:val="268"/>
        </w:trPr>
        <w:tc>
          <w:tcPr>
            <w:tcW w:w="9779" w:type="dxa"/>
            <w:gridSpan w:val="3"/>
          </w:tcPr>
          <w:p w14:paraId="111E7B5C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>Nome Fantasia:</w:t>
            </w:r>
          </w:p>
        </w:tc>
      </w:tr>
      <w:tr w:rsidR="00A40A0F" w:rsidRPr="00A40A0F" w14:paraId="031A285A" w14:textId="77777777" w:rsidTr="0066117D">
        <w:trPr>
          <w:trHeight w:val="268"/>
        </w:trPr>
        <w:tc>
          <w:tcPr>
            <w:tcW w:w="4874" w:type="dxa"/>
          </w:tcPr>
          <w:p w14:paraId="1ACB5305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>CNPJ:</w:t>
            </w:r>
          </w:p>
        </w:tc>
        <w:tc>
          <w:tcPr>
            <w:tcW w:w="4905" w:type="dxa"/>
            <w:gridSpan w:val="2"/>
          </w:tcPr>
          <w:p w14:paraId="053CA888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>Inscrição Estadual:</w:t>
            </w:r>
          </w:p>
        </w:tc>
      </w:tr>
      <w:tr w:rsidR="00A40A0F" w:rsidRPr="00A40A0F" w14:paraId="611800F5" w14:textId="77777777" w:rsidTr="0066117D">
        <w:trPr>
          <w:trHeight w:val="268"/>
        </w:trPr>
        <w:tc>
          <w:tcPr>
            <w:tcW w:w="4874" w:type="dxa"/>
          </w:tcPr>
          <w:p w14:paraId="1D8AA7FD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>Endereço:</w:t>
            </w:r>
          </w:p>
        </w:tc>
        <w:tc>
          <w:tcPr>
            <w:tcW w:w="2041" w:type="dxa"/>
          </w:tcPr>
          <w:p w14:paraId="6B5B5D97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 xml:space="preserve">CEP: </w:t>
            </w:r>
          </w:p>
        </w:tc>
        <w:tc>
          <w:tcPr>
            <w:tcW w:w="2864" w:type="dxa"/>
          </w:tcPr>
          <w:p w14:paraId="2B22620B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>Município:</w:t>
            </w:r>
          </w:p>
        </w:tc>
      </w:tr>
      <w:tr w:rsidR="00A40A0F" w:rsidRPr="00A40A0F" w14:paraId="1C3EE98A" w14:textId="77777777" w:rsidTr="0066117D">
        <w:trPr>
          <w:trHeight w:val="268"/>
        </w:trPr>
        <w:tc>
          <w:tcPr>
            <w:tcW w:w="4874" w:type="dxa"/>
          </w:tcPr>
          <w:p w14:paraId="70E9A359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>Telefones:</w:t>
            </w:r>
          </w:p>
        </w:tc>
        <w:tc>
          <w:tcPr>
            <w:tcW w:w="4905" w:type="dxa"/>
            <w:gridSpan w:val="2"/>
          </w:tcPr>
          <w:p w14:paraId="4E2C8032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>E-mail:</w:t>
            </w:r>
          </w:p>
        </w:tc>
      </w:tr>
      <w:tr w:rsidR="00A40A0F" w:rsidRPr="00A40A0F" w14:paraId="62C0AD13" w14:textId="77777777" w:rsidTr="0066117D">
        <w:trPr>
          <w:trHeight w:val="256"/>
        </w:trPr>
        <w:tc>
          <w:tcPr>
            <w:tcW w:w="9779" w:type="dxa"/>
            <w:gridSpan w:val="3"/>
          </w:tcPr>
          <w:p w14:paraId="349211C6" w14:textId="77777777" w:rsidR="00A40A0F" w:rsidRPr="00A40A0F" w:rsidRDefault="00A40A0F" w:rsidP="006611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b/>
                <w:sz w:val="22"/>
                <w:szCs w:val="22"/>
                <w:lang w:eastAsia="x-none"/>
              </w:rPr>
              <w:t>REPRESENTANTE LEGAL P/ ASSINATURA DO TERMO DE CREDENCIAMENTO</w:t>
            </w:r>
          </w:p>
        </w:tc>
      </w:tr>
      <w:tr w:rsidR="00A40A0F" w:rsidRPr="00A40A0F" w14:paraId="202FEADD" w14:textId="77777777" w:rsidTr="0066117D">
        <w:trPr>
          <w:trHeight w:val="268"/>
        </w:trPr>
        <w:tc>
          <w:tcPr>
            <w:tcW w:w="9779" w:type="dxa"/>
            <w:gridSpan w:val="3"/>
          </w:tcPr>
          <w:p w14:paraId="14BC8B12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eastAsia="x-none"/>
              </w:rPr>
              <w:t>Nome Completo:</w:t>
            </w:r>
          </w:p>
        </w:tc>
      </w:tr>
      <w:tr w:rsidR="00A40A0F" w:rsidRPr="00A40A0F" w14:paraId="5594447E" w14:textId="77777777" w:rsidTr="0066117D">
        <w:trPr>
          <w:trHeight w:val="268"/>
        </w:trPr>
        <w:tc>
          <w:tcPr>
            <w:tcW w:w="4874" w:type="dxa"/>
          </w:tcPr>
          <w:p w14:paraId="6951D209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eastAsia="x-none"/>
              </w:rPr>
              <w:t>RG</w:t>
            </w: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>:</w:t>
            </w:r>
            <w:r w:rsidRPr="00A40A0F">
              <w:rPr>
                <w:rFonts w:ascii="Arial" w:hAnsi="Arial" w:cs="Arial"/>
                <w:sz w:val="22"/>
                <w:szCs w:val="22"/>
                <w:lang w:eastAsia="x-none"/>
              </w:rPr>
              <w:t xml:space="preserve">              - Órgão Emissor:   </w:t>
            </w:r>
          </w:p>
        </w:tc>
        <w:tc>
          <w:tcPr>
            <w:tcW w:w="4905" w:type="dxa"/>
            <w:gridSpan w:val="2"/>
          </w:tcPr>
          <w:p w14:paraId="02F3947D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eastAsia="x-none"/>
              </w:rPr>
              <w:t>CPF</w:t>
            </w: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>:</w:t>
            </w:r>
          </w:p>
        </w:tc>
      </w:tr>
      <w:tr w:rsidR="00A40A0F" w:rsidRPr="00A40A0F" w14:paraId="08C1DF2C" w14:textId="77777777" w:rsidTr="0066117D">
        <w:trPr>
          <w:trHeight w:val="268"/>
        </w:trPr>
        <w:tc>
          <w:tcPr>
            <w:tcW w:w="4874" w:type="dxa"/>
          </w:tcPr>
          <w:p w14:paraId="341481C0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>Endereço:</w:t>
            </w:r>
          </w:p>
        </w:tc>
        <w:tc>
          <w:tcPr>
            <w:tcW w:w="2041" w:type="dxa"/>
          </w:tcPr>
          <w:p w14:paraId="11C2636B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 xml:space="preserve">CEP: </w:t>
            </w:r>
          </w:p>
        </w:tc>
        <w:tc>
          <w:tcPr>
            <w:tcW w:w="2864" w:type="dxa"/>
          </w:tcPr>
          <w:p w14:paraId="696CA9FB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>Município:</w:t>
            </w:r>
          </w:p>
        </w:tc>
      </w:tr>
      <w:tr w:rsidR="00A40A0F" w:rsidRPr="00A40A0F" w14:paraId="2152603C" w14:textId="77777777" w:rsidTr="0066117D">
        <w:trPr>
          <w:trHeight w:val="268"/>
        </w:trPr>
        <w:tc>
          <w:tcPr>
            <w:tcW w:w="4874" w:type="dxa"/>
          </w:tcPr>
          <w:p w14:paraId="109B5E6C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>Telefones:</w:t>
            </w:r>
          </w:p>
        </w:tc>
        <w:tc>
          <w:tcPr>
            <w:tcW w:w="4905" w:type="dxa"/>
            <w:gridSpan w:val="2"/>
          </w:tcPr>
          <w:p w14:paraId="33821AFE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>E-mail:</w:t>
            </w:r>
          </w:p>
        </w:tc>
      </w:tr>
      <w:tr w:rsidR="00A40A0F" w:rsidRPr="00A40A0F" w14:paraId="494408A1" w14:textId="77777777" w:rsidTr="0066117D">
        <w:trPr>
          <w:trHeight w:val="268"/>
        </w:trPr>
        <w:tc>
          <w:tcPr>
            <w:tcW w:w="9779" w:type="dxa"/>
            <w:gridSpan w:val="3"/>
          </w:tcPr>
          <w:p w14:paraId="7042AF17" w14:textId="77777777" w:rsidR="00A40A0F" w:rsidRPr="00A40A0F" w:rsidRDefault="00A40A0F" w:rsidP="006611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b/>
                <w:sz w:val="22"/>
                <w:szCs w:val="22"/>
                <w:lang w:val="x-none" w:eastAsia="x-none"/>
              </w:rPr>
              <w:t xml:space="preserve">DADOS DA </w:t>
            </w:r>
            <w:r w:rsidRPr="00A40A0F">
              <w:rPr>
                <w:rFonts w:ascii="Arial" w:hAnsi="Arial" w:cs="Arial"/>
                <w:b/>
                <w:sz w:val="22"/>
                <w:szCs w:val="22"/>
                <w:lang w:eastAsia="x-none"/>
              </w:rPr>
              <w:t>BANCÁRIO</w:t>
            </w:r>
          </w:p>
        </w:tc>
      </w:tr>
      <w:tr w:rsidR="00A40A0F" w:rsidRPr="00A40A0F" w14:paraId="403BDF93" w14:textId="77777777" w:rsidTr="0066117D">
        <w:trPr>
          <w:trHeight w:val="268"/>
        </w:trPr>
        <w:tc>
          <w:tcPr>
            <w:tcW w:w="4874" w:type="dxa"/>
          </w:tcPr>
          <w:p w14:paraId="520BEB51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eastAsia="x-none"/>
              </w:rPr>
              <w:t>Banco</w:t>
            </w: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>:</w:t>
            </w:r>
          </w:p>
        </w:tc>
        <w:tc>
          <w:tcPr>
            <w:tcW w:w="2041" w:type="dxa"/>
          </w:tcPr>
          <w:p w14:paraId="2E4F72AB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eastAsia="x-none"/>
              </w:rPr>
              <w:t>Agência</w:t>
            </w: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 xml:space="preserve">: </w:t>
            </w:r>
          </w:p>
        </w:tc>
        <w:tc>
          <w:tcPr>
            <w:tcW w:w="2864" w:type="dxa"/>
          </w:tcPr>
          <w:p w14:paraId="38EEE7B5" w14:textId="77777777" w:rsidR="00A40A0F" w:rsidRPr="00A40A0F" w:rsidRDefault="00A40A0F" w:rsidP="006611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A40A0F">
              <w:rPr>
                <w:rFonts w:ascii="Arial" w:hAnsi="Arial" w:cs="Arial"/>
                <w:sz w:val="22"/>
                <w:szCs w:val="22"/>
                <w:lang w:eastAsia="x-none"/>
              </w:rPr>
              <w:t>C/C</w:t>
            </w:r>
            <w:r w:rsidRPr="00A40A0F">
              <w:rPr>
                <w:rFonts w:ascii="Arial" w:hAnsi="Arial" w:cs="Arial"/>
                <w:sz w:val="22"/>
                <w:szCs w:val="22"/>
                <w:lang w:val="x-none" w:eastAsia="x-none"/>
              </w:rPr>
              <w:t>:</w:t>
            </w:r>
          </w:p>
        </w:tc>
      </w:tr>
    </w:tbl>
    <w:p w14:paraId="53FCD58E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</w:p>
    <w:p w14:paraId="2599898C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Prezados Senhores:</w:t>
      </w:r>
    </w:p>
    <w:p w14:paraId="0E3E74FD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</w:p>
    <w:p w14:paraId="0D1AB913" w14:textId="2E21DA8E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 xml:space="preserve">A empresa acima qualificada REQUER a sua inscrição como </w:t>
      </w:r>
      <w:r w:rsidRPr="00A40A0F">
        <w:rPr>
          <w:rFonts w:ascii="Arial" w:hAnsi="Arial" w:cs="Arial"/>
          <w:b/>
          <w:sz w:val="22"/>
          <w:szCs w:val="22"/>
        </w:rPr>
        <w:t>credenciada</w:t>
      </w:r>
      <w:r w:rsidRPr="00A40A0F">
        <w:rPr>
          <w:rFonts w:ascii="Arial" w:hAnsi="Arial" w:cs="Arial"/>
          <w:sz w:val="22"/>
          <w:szCs w:val="22"/>
        </w:rPr>
        <w:t xml:space="preserve"> para </w:t>
      </w:r>
      <w:r w:rsidRPr="00A40A0F">
        <w:rPr>
          <w:rFonts w:ascii="Arial" w:eastAsiaTheme="minorEastAsia" w:hAnsi="Arial" w:cs="Arial"/>
          <w:b/>
          <w:color w:val="000000"/>
          <w:sz w:val="22"/>
          <w:szCs w:val="22"/>
        </w:rPr>
        <w:t>prestação de serviços de instalação, desinstalação, manutenção preventiva e corretiva e realocação de aparelhos de ar-condicionado, sob demanda das secretarias municipais e departamentos</w:t>
      </w:r>
      <w:bookmarkStart w:id="0" w:name="_GoBack"/>
      <w:bookmarkEnd w:id="0"/>
      <w:r w:rsidRPr="00A40A0F">
        <w:rPr>
          <w:rFonts w:ascii="Arial" w:eastAsiaTheme="minorEastAsia" w:hAnsi="Arial" w:cs="Arial"/>
          <w:b/>
          <w:color w:val="000000"/>
          <w:sz w:val="22"/>
          <w:szCs w:val="22"/>
        </w:rPr>
        <w:t xml:space="preserve"> do município de Sidrolândia/MS</w:t>
      </w:r>
      <w:r w:rsidRPr="00A40A0F">
        <w:rPr>
          <w:rFonts w:ascii="Arial" w:hAnsi="Arial" w:cs="Arial"/>
          <w:sz w:val="22"/>
          <w:szCs w:val="22"/>
        </w:rPr>
        <w:t>, mediante as condições estabelecidas no EDITAL DE C</w:t>
      </w:r>
      <w:r w:rsidR="00BE3032">
        <w:rPr>
          <w:rFonts w:ascii="Arial" w:hAnsi="Arial" w:cs="Arial"/>
          <w:sz w:val="22"/>
          <w:szCs w:val="22"/>
        </w:rPr>
        <w:t>REDENCIAMENTO Nº 20</w:t>
      </w:r>
      <w:r w:rsidRPr="00A40A0F">
        <w:rPr>
          <w:rFonts w:ascii="Arial" w:hAnsi="Arial" w:cs="Arial"/>
          <w:sz w:val="22"/>
          <w:szCs w:val="22"/>
        </w:rPr>
        <w:t>/2026 e seus anexos, que se subordinam às normas gerais da Lei nº 14.133/2021, e suas alterações e no que couber.</w:t>
      </w:r>
    </w:p>
    <w:p w14:paraId="553AB2FE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</w:p>
    <w:p w14:paraId="47F190BE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Declaro para todos os fins de direito, conhecer todas as cláusulas e condições do edital e que concordo em fornecer os produtos/serviços pelos valores nele constante, nos itens propostos por esta empresa, respeitando as condições estabelecidas pelo edital, conforme seguem:</w:t>
      </w:r>
    </w:p>
    <w:p w14:paraId="194A9408" w14:textId="4E7C6679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545"/>
        <w:gridCol w:w="4979"/>
        <w:gridCol w:w="708"/>
        <w:gridCol w:w="709"/>
        <w:gridCol w:w="1134"/>
        <w:gridCol w:w="992"/>
      </w:tblGrid>
      <w:tr w:rsidR="00834C35" w:rsidRPr="0072427F" w14:paraId="126404C0" w14:textId="77777777" w:rsidTr="00834C35">
        <w:trPr>
          <w:trHeight w:val="20"/>
        </w:trPr>
        <w:tc>
          <w:tcPr>
            <w:tcW w:w="0" w:type="auto"/>
            <w:vAlign w:val="center"/>
          </w:tcPr>
          <w:p w14:paraId="56288779" w14:textId="77777777" w:rsidR="00834C35" w:rsidRPr="0072427F" w:rsidRDefault="00834C35" w:rsidP="0021181C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Item</w:t>
            </w:r>
          </w:p>
        </w:tc>
        <w:tc>
          <w:tcPr>
            <w:tcW w:w="4979" w:type="dxa"/>
            <w:vAlign w:val="center"/>
          </w:tcPr>
          <w:p w14:paraId="5B285AE4" w14:textId="77777777" w:rsidR="00834C35" w:rsidRPr="0072427F" w:rsidRDefault="00834C35" w:rsidP="0021181C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Descrição</w:t>
            </w:r>
          </w:p>
        </w:tc>
        <w:tc>
          <w:tcPr>
            <w:tcW w:w="708" w:type="dxa"/>
            <w:vAlign w:val="center"/>
          </w:tcPr>
          <w:p w14:paraId="3633B5C5" w14:textId="77777777" w:rsidR="00834C35" w:rsidRPr="0072427F" w:rsidRDefault="00834C35" w:rsidP="0021181C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Uni. Med.</w:t>
            </w:r>
          </w:p>
        </w:tc>
        <w:tc>
          <w:tcPr>
            <w:tcW w:w="709" w:type="dxa"/>
            <w:vAlign w:val="center"/>
          </w:tcPr>
          <w:p w14:paraId="78D11157" w14:textId="77777777" w:rsidR="00834C35" w:rsidRPr="0072427F" w:rsidRDefault="00834C35" w:rsidP="0021181C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2427F">
              <w:rPr>
                <w:rFonts w:ascii="Arial" w:hAnsi="Arial" w:cs="Arial"/>
                <w:b/>
                <w:sz w:val="16"/>
                <w:szCs w:val="16"/>
              </w:rPr>
              <w:t>Qnt</w:t>
            </w:r>
            <w:proofErr w:type="spellEnd"/>
            <w:r w:rsidRPr="0072427F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07934174" w14:textId="77777777" w:rsidR="00834C35" w:rsidRPr="0072427F" w:rsidRDefault="00834C35" w:rsidP="0021181C">
            <w:pPr>
              <w:pStyle w:val="SemEspaamento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Valor Unit.</w:t>
            </w:r>
          </w:p>
        </w:tc>
        <w:tc>
          <w:tcPr>
            <w:tcW w:w="992" w:type="dxa"/>
            <w:vAlign w:val="center"/>
          </w:tcPr>
          <w:p w14:paraId="3742A295" w14:textId="3DAF82F7" w:rsidR="00834C35" w:rsidRPr="0072427F" w:rsidRDefault="00834C35" w:rsidP="0021181C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Aceite</w:t>
            </w:r>
          </w:p>
        </w:tc>
      </w:tr>
      <w:tr w:rsidR="00834C35" w:rsidRPr="0072427F" w14:paraId="1D03AA46" w14:textId="77777777" w:rsidTr="00834C35">
        <w:trPr>
          <w:trHeight w:val="20"/>
        </w:trPr>
        <w:tc>
          <w:tcPr>
            <w:tcW w:w="0" w:type="auto"/>
            <w:vAlign w:val="center"/>
          </w:tcPr>
          <w:p w14:paraId="2216EC54" w14:textId="77777777" w:rsidR="00834C35" w:rsidRPr="0072427F" w:rsidRDefault="00834C35" w:rsidP="0021181C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979" w:type="dxa"/>
            <w:vAlign w:val="center"/>
          </w:tcPr>
          <w:p w14:paraId="7BF1AAB9" w14:textId="77777777" w:rsidR="00834C35" w:rsidRPr="0072427F" w:rsidRDefault="00834C35" w:rsidP="0021181C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INSTALAÇÃO DE CANO DE COBRE 1/2X1/4, DE 9.000 A 12.000 BTUS - INCLUSO MÃO DE OBRA, CANO DE COBRE, MANGUEIRA DO TIPO ESPONJOSA, FIO, FITA DE ALUMÍNIO E CESSÓRIOS. (POR METRO LINEAR).</w:t>
            </w:r>
          </w:p>
        </w:tc>
        <w:tc>
          <w:tcPr>
            <w:tcW w:w="708" w:type="dxa"/>
            <w:vAlign w:val="center"/>
          </w:tcPr>
          <w:p w14:paraId="012F6B4E" w14:textId="77777777" w:rsidR="00834C35" w:rsidRPr="0072427F" w:rsidRDefault="00834C35" w:rsidP="0021181C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133438A0" w14:textId="77777777" w:rsidR="00834C35" w:rsidRPr="0072427F" w:rsidRDefault="00834C35" w:rsidP="0021181C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328</w:t>
            </w:r>
          </w:p>
        </w:tc>
        <w:tc>
          <w:tcPr>
            <w:tcW w:w="1134" w:type="dxa"/>
            <w:vAlign w:val="center"/>
          </w:tcPr>
          <w:p w14:paraId="556D08D3" w14:textId="77777777" w:rsidR="00834C35" w:rsidRPr="0072427F" w:rsidRDefault="00834C35" w:rsidP="0021181C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R$ 147,75</w:t>
            </w:r>
          </w:p>
        </w:tc>
        <w:tc>
          <w:tcPr>
            <w:tcW w:w="992" w:type="dxa"/>
            <w:vAlign w:val="center"/>
          </w:tcPr>
          <w:p w14:paraId="52F85C8F" w14:textId="01B5C519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) Sim</w:t>
            </w:r>
            <w:r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2E354624" w14:textId="77777777" w:rsidTr="00834C35">
        <w:trPr>
          <w:trHeight w:val="20"/>
        </w:trPr>
        <w:tc>
          <w:tcPr>
            <w:tcW w:w="0" w:type="auto"/>
            <w:vAlign w:val="center"/>
          </w:tcPr>
          <w:p w14:paraId="30A80E7B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4979" w:type="dxa"/>
            <w:vAlign w:val="center"/>
          </w:tcPr>
          <w:p w14:paraId="5057C4CB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INSTALAÇÃO DE CANO DE COBRE 1/4X3/8, DE 18.000 A 24.000 BTUS - INCLUSO MÃO DE OBRA, CANO DE COBRE, MANGUEIRA DO TIPO ESPONJOSA, FIO, FITA DE ALUMÍNIO E ACESSÓRIOS. (POR METRO LINEAR)</w:t>
            </w:r>
          </w:p>
        </w:tc>
        <w:tc>
          <w:tcPr>
            <w:tcW w:w="708" w:type="dxa"/>
            <w:vAlign w:val="center"/>
          </w:tcPr>
          <w:p w14:paraId="522584C0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04628DE6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134" w:type="dxa"/>
            <w:vAlign w:val="center"/>
          </w:tcPr>
          <w:p w14:paraId="53EA635B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R$ 154,67</w:t>
            </w:r>
          </w:p>
        </w:tc>
        <w:tc>
          <w:tcPr>
            <w:tcW w:w="992" w:type="dxa"/>
            <w:vAlign w:val="center"/>
          </w:tcPr>
          <w:p w14:paraId="61F279BE" w14:textId="32AFC1FA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074CA06F" w14:textId="77777777" w:rsidTr="00834C35">
        <w:trPr>
          <w:trHeight w:val="20"/>
        </w:trPr>
        <w:tc>
          <w:tcPr>
            <w:tcW w:w="0" w:type="auto"/>
            <w:vAlign w:val="center"/>
          </w:tcPr>
          <w:p w14:paraId="4CD09DEE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4979" w:type="dxa"/>
            <w:vAlign w:val="center"/>
          </w:tcPr>
          <w:p w14:paraId="28A81641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INSTALAÇÃO DE CANO DE COBRE 1/4X5/8, DE 30.000 A 36.000 BTUS - INCLUSO MÃO DE OBRA, CANO DE COBRE, MANGUEIRA DO TIPO ESPONJOSA, FIO, FITA DE ALUMÍNIO E ACESSÓRIOS. (POR METRO LINEAR).</w:t>
            </w:r>
          </w:p>
        </w:tc>
        <w:tc>
          <w:tcPr>
            <w:tcW w:w="708" w:type="dxa"/>
            <w:vAlign w:val="center"/>
          </w:tcPr>
          <w:p w14:paraId="536A8BB6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397EA5A0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1134" w:type="dxa"/>
            <w:vAlign w:val="center"/>
          </w:tcPr>
          <w:p w14:paraId="4AA4C32A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R$ 198,47</w:t>
            </w:r>
          </w:p>
        </w:tc>
        <w:tc>
          <w:tcPr>
            <w:tcW w:w="992" w:type="dxa"/>
            <w:vAlign w:val="center"/>
          </w:tcPr>
          <w:p w14:paraId="2DE00C82" w14:textId="1BB1510A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21D4B385" w14:textId="77777777" w:rsidTr="00834C35">
        <w:trPr>
          <w:trHeight w:val="20"/>
        </w:trPr>
        <w:tc>
          <w:tcPr>
            <w:tcW w:w="0" w:type="auto"/>
            <w:vAlign w:val="center"/>
          </w:tcPr>
          <w:p w14:paraId="21B3878F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4979" w:type="dxa"/>
            <w:vAlign w:val="center"/>
          </w:tcPr>
          <w:p w14:paraId="45D76BEB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INSTALAÇÃO DE CANO DE COBRE 3/8X5/8, DE 48.000 A 60.000 BTUS - INCLUSO MÃO DE OBRA, CANO DE COBRE, MANGUEIRA DO TIPO ESPONJOSA, FIO, FITA DE ALUMÍNIO E ACESSÓRIOS. (POR METRO LINEAR).</w:t>
            </w:r>
          </w:p>
        </w:tc>
        <w:tc>
          <w:tcPr>
            <w:tcW w:w="708" w:type="dxa"/>
            <w:vAlign w:val="center"/>
          </w:tcPr>
          <w:p w14:paraId="7453F0CF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534A1841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14:paraId="5C91548C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R$ 195,56</w:t>
            </w:r>
          </w:p>
        </w:tc>
        <w:tc>
          <w:tcPr>
            <w:tcW w:w="992" w:type="dxa"/>
            <w:vAlign w:val="center"/>
          </w:tcPr>
          <w:p w14:paraId="4E655E05" w14:textId="7C7EAF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1784CC0E" w14:textId="77777777" w:rsidTr="00834C35">
        <w:trPr>
          <w:trHeight w:val="20"/>
        </w:trPr>
        <w:tc>
          <w:tcPr>
            <w:tcW w:w="0" w:type="auto"/>
            <w:vAlign w:val="center"/>
          </w:tcPr>
          <w:p w14:paraId="77F7B6A7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4979" w:type="dxa"/>
            <w:vAlign w:val="center"/>
          </w:tcPr>
          <w:p w14:paraId="763D791B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CAPACITOR 20UF - INCLUSO MÃO DE OBRA, CAPACITOR NOVO E ACESSÓRIOS. (POR UNIDADE</w:t>
            </w:r>
          </w:p>
        </w:tc>
        <w:tc>
          <w:tcPr>
            <w:tcW w:w="708" w:type="dxa"/>
            <w:vAlign w:val="center"/>
          </w:tcPr>
          <w:p w14:paraId="2F5BF506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75D3B687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134" w:type="dxa"/>
            <w:vAlign w:val="center"/>
          </w:tcPr>
          <w:p w14:paraId="560E4098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R$ 194,70</w:t>
            </w:r>
          </w:p>
        </w:tc>
        <w:tc>
          <w:tcPr>
            <w:tcW w:w="992" w:type="dxa"/>
            <w:vAlign w:val="center"/>
          </w:tcPr>
          <w:p w14:paraId="7BD0E241" w14:textId="231E6956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4A7E4274" w14:textId="77777777" w:rsidTr="00834C35">
        <w:trPr>
          <w:trHeight w:val="20"/>
        </w:trPr>
        <w:tc>
          <w:tcPr>
            <w:tcW w:w="0" w:type="auto"/>
            <w:vAlign w:val="center"/>
          </w:tcPr>
          <w:p w14:paraId="5C94F30D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4979" w:type="dxa"/>
            <w:vAlign w:val="center"/>
          </w:tcPr>
          <w:p w14:paraId="18635EA2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CAPACITOR 25UF - INCLUSO MÃO DE OBRA, CAPACITOR NOVO E ACESSÓRIOS.  (POR UNIDADE)</w:t>
            </w:r>
          </w:p>
        </w:tc>
        <w:tc>
          <w:tcPr>
            <w:tcW w:w="708" w:type="dxa"/>
            <w:vAlign w:val="center"/>
          </w:tcPr>
          <w:p w14:paraId="373222CD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196DE3EC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134" w:type="dxa"/>
            <w:vAlign w:val="center"/>
          </w:tcPr>
          <w:p w14:paraId="27CD9938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R$ 219,40</w:t>
            </w:r>
          </w:p>
        </w:tc>
        <w:tc>
          <w:tcPr>
            <w:tcW w:w="992" w:type="dxa"/>
            <w:vAlign w:val="center"/>
          </w:tcPr>
          <w:p w14:paraId="157BD3EF" w14:textId="60BBBA84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7319C144" w14:textId="77777777" w:rsidTr="00834C35">
        <w:trPr>
          <w:trHeight w:val="20"/>
        </w:trPr>
        <w:tc>
          <w:tcPr>
            <w:tcW w:w="0" w:type="auto"/>
            <w:vAlign w:val="center"/>
          </w:tcPr>
          <w:p w14:paraId="68C832AE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4979" w:type="dxa"/>
            <w:vAlign w:val="center"/>
          </w:tcPr>
          <w:p w14:paraId="240C0AC3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CAPACITOR 30UF - INCLUSO MÃO DE OBRA, CAPACITOR NOVO E ACESSÓRIOS. (POR UNIDADE)</w:t>
            </w:r>
          </w:p>
        </w:tc>
        <w:tc>
          <w:tcPr>
            <w:tcW w:w="708" w:type="dxa"/>
            <w:vAlign w:val="center"/>
          </w:tcPr>
          <w:p w14:paraId="7D059894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5ABB5961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134" w:type="dxa"/>
            <w:vAlign w:val="center"/>
          </w:tcPr>
          <w:p w14:paraId="6060C291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R$ 286,00</w:t>
            </w:r>
          </w:p>
        </w:tc>
        <w:tc>
          <w:tcPr>
            <w:tcW w:w="992" w:type="dxa"/>
            <w:vAlign w:val="center"/>
          </w:tcPr>
          <w:p w14:paraId="7B1516D4" w14:textId="1CEF5596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5DB294A1" w14:textId="77777777" w:rsidTr="00834C35">
        <w:trPr>
          <w:trHeight w:val="20"/>
        </w:trPr>
        <w:tc>
          <w:tcPr>
            <w:tcW w:w="0" w:type="auto"/>
            <w:vAlign w:val="center"/>
          </w:tcPr>
          <w:p w14:paraId="3E185074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lastRenderedPageBreak/>
              <w:t>8</w:t>
            </w:r>
          </w:p>
        </w:tc>
        <w:tc>
          <w:tcPr>
            <w:tcW w:w="4979" w:type="dxa"/>
            <w:vAlign w:val="center"/>
          </w:tcPr>
          <w:p w14:paraId="55E2F02F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CAPACITOR 35UF - INCLUSO MÃO DE OBRA, CAPACITOR NOVO E ACESSÓRIOS. (POR UNIDADE)</w:t>
            </w:r>
          </w:p>
        </w:tc>
        <w:tc>
          <w:tcPr>
            <w:tcW w:w="708" w:type="dxa"/>
            <w:vAlign w:val="center"/>
          </w:tcPr>
          <w:p w14:paraId="7E2511EA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6F2D2BDA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134" w:type="dxa"/>
            <w:vAlign w:val="center"/>
          </w:tcPr>
          <w:p w14:paraId="32F82F20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R$ 290,00</w:t>
            </w:r>
          </w:p>
        </w:tc>
        <w:tc>
          <w:tcPr>
            <w:tcW w:w="992" w:type="dxa"/>
            <w:vAlign w:val="center"/>
          </w:tcPr>
          <w:p w14:paraId="7634ABE0" w14:textId="24B32A18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06A6F881" w14:textId="77777777" w:rsidTr="00834C35">
        <w:trPr>
          <w:trHeight w:val="20"/>
        </w:trPr>
        <w:tc>
          <w:tcPr>
            <w:tcW w:w="0" w:type="auto"/>
            <w:vAlign w:val="center"/>
          </w:tcPr>
          <w:p w14:paraId="26FCBFD4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4979" w:type="dxa"/>
            <w:vAlign w:val="center"/>
          </w:tcPr>
          <w:p w14:paraId="4CF646A4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CAPACITOR 40UF - INCLUSO MÃO DE OBRA, CAPACITOR NOVO E ACESSÓRIOS. (POR UNIDADE)</w:t>
            </w:r>
          </w:p>
        </w:tc>
        <w:tc>
          <w:tcPr>
            <w:tcW w:w="708" w:type="dxa"/>
            <w:vAlign w:val="center"/>
          </w:tcPr>
          <w:p w14:paraId="1F00D74C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7E5050A7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134" w:type="dxa"/>
            <w:vAlign w:val="center"/>
          </w:tcPr>
          <w:p w14:paraId="6A3312E6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R$ 288,33</w:t>
            </w:r>
          </w:p>
        </w:tc>
        <w:tc>
          <w:tcPr>
            <w:tcW w:w="992" w:type="dxa"/>
            <w:vAlign w:val="center"/>
          </w:tcPr>
          <w:p w14:paraId="4468E1B0" w14:textId="0862A2F4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18642556" w14:textId="77777777" w:rsidTr="00834C35">
        <w:trPr>
          <w:trHeight w:val="20"/>
        </w:trPr>
        <w:tc>
          <w:tcPr>
            <w:tcW w:w="0" w:type="auto"/>
            <w:vAlign w:val="center"/>
          </w:tcPr>
          <w:p w14:paraId="4E981EFD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4979" w:type="dxa"/>
            <w:vAlign w:val="center"/>
          </w:tcPr>
          <w:p w14:paraId="6E1BBA26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CAPACITOR 45UF - INCLUSO MÃO DE OBRA, CAPACITOR NOVO E ACESSÓRIOS. (POR UNIDADE)</w:t>
            </w:r>
          </w:p>
        </w:tc>
        <w:tc>
          <w:tcPr>
            <w:tcW w:w="708" w:type="dxa"/>
            <w:vAlign w:val="center"/>
          </w:tcPr>
          <w:p w14:paraId="38C131A6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669A923B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134" w:type="dxa"/>
            <w:vAlign w:val="center"/>
          </w:tcPr>
          <w:p w14:paraId="52E8D4F9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R$ 296,20</w:t>
            </w:r>
          </w:p>
        </w:tc>
        <w:tc>
          <w:tcPr>
            <w:tcW w:w="992" w:type="dxa"/>
            <w:vAlign w:val="center"/>
          </w:tcPr>
          <w:p w14:paraId="493F31BE" w14:textId="4B122203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0FD8A507" w14:textId="77777777" w:rsidTr="00834C35">
        <w:trPr>
          <w:trHeight w:val="20"/>
        </w:trPr>
        <w:tc>
          <w:tcPr>
            <w:tcW w:w="0" w:type="auto"/>
            <w:vAlign w:val="center"/>
          </w:tcPr>
          <w:p w14:paraId="54F90984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4979" w:type="dxa"/>
            <w:vAlign w:val="center"/>
          </w:tcPr>
          <w:p w14:paraId="18F061B9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CAPACITOR 50UF - INCLUSO MÃO DE OBRA, CAPACITOR NOVO E ACESSÓRIOS. (POR UNIDADE)</w:t>
            </w:r>
          </w:p>
        </w:tc>
        <w:tc>
          <w:tcPr>
            <w:tcW w:w="708" w:type="dxa"/>
            <w:vAlign w:val="center"/>
          </w:tcPr>
          <w:p w14:paraId="58E1A722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63D5B4A4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134" w:type="dxa"/>
            <w:vAlign w:val="center"/>
          </w:tcPr>
          <w:p w14:paraId="187FE9FF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R$ 369,98</w:t>
            </w:r>
          </w:p>
        </w:tc>
        <w:tc>
          <w:tcPr>
            <w:tcW w:w="992" w:type="dxa"/>
            <w:vAlign w:val="center"/>
          </w:tcPr>
          <w:p w14:paraId="7E409D1F" w14:textId="11AFAFD9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1CDB4F08" w14:textId="77777777" w:rsidTr="00834C35">
        <w:trPr>
          <w:trHeight w:val="20"/>
        </w:trPr>
        <w:tc>
          <w:tcPr>
            <w:tcW w:w="0" w:type="auto"/>
            <w:vAlign w:val="center"/>
          </w:tcPr>
          <w:p w14:paraId="053FAD47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4979" w:type="dxa"/>
            <w:vAlign w:val="center"/>
          </w:tcPr>
          <w:p w14:paraId="1C818C45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CAPACITOR 60UF - INCLUSO MÃO DE OBRA, CAPACITOR NOVO E ACESSÓRIOS. (POR UNIDADE)</w:t>
            </w:r>
          </w:p>
        </w:tc>
        <w:tc>
          <w:tcPr>
            <w:tcW w:w="708" w:type="dxa"/>
            <w:vAlign w:val="center"/>
          </w:tcPr>
          <w:p w14:paraId="30EEEEA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5945A63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134" w:type="dxa"/>
            <w:vAlign w:val="center"/>
          </w:tcPr>
          <w:p w14:paraId="6005DB33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R$ 247,33</w:t>
            </w:r>
          </w:p>
        </w:tc>
        <w:tc>
          <w:tcPr>
            <w:tcW w:w="992" w:type="dxa"/>
            <w:vAlign w:val="center"/>
          </w:tcPr>
          <w:p w14:paraId="5BB72A36" w14:textId="1BF9DABF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1B882E9C" w14:textId="77777777" w:rsidTr="00834C35">
        <w:trPr>
          <w:trHeight w:val="20"/>
        </w:trPr>
        <w:tc>
          <w:tcPr>
            <w:tcW w:w="0" w:type="auto"/>
            <w:vAlign w:val="center"/>
          </w:tcPr>
          <w:p w14:paraId="2473B196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4979" w:type="dxa"/>
            <w:vAlign w:val="center"/>
          </w:tcPr>
          <w:p w14:paraId="49CAEF81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COMPRESSOR ROTATIVO DE AR CONDICIONADO, TIPO SPLIT, DE 9.000 A 12.000 BTUS - INCLUSO MÃO DE OBRA, LIMPEZA DO SISTEMA, COMPRESSOR NOVO E ACESSÓRIOS. (POR UNIDADE).</w:t>
            </w:r>
          </w:p>
        </w:tc>
        <w:tc>
          <w:tcPr>
            <w:tcW w:w="708" w:type="dxa"/>
            <w:vAlign w:val="center"/>
          </w:tcPr>
          <w:p w14:paraId="0952FC0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4F9AB1E4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1134" w:type="dxa"/>
            <w:vAlign w:val="center"/>
          </w:tcPr>
          <w:p w14:paraId="7CA75782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R$ 1.473,00</w:t>
            </w:r>
          </w:p>
        </w:tc>
        <w:tc>
          <w:tcPr>
            <w:tcW w:w="992" w:type="dxa"/>
            <w:vAlign w:val="center"/>
          </w:tcPr>
          <w:p w14:paraId="3AD514B5" w14:textId="5B498CBB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58830D3C" w14:textId="77777777" w:rsidTr="00834C35">
        <w:trPr>
          <w:trHeight w:val="20"/>
        </w:trPr>
        <w:tc>
          <w:tcPr>
            <w:tcW w:w="0" w:type="auto"/>
            <w:vAlign w:val="center"/>
          </w:tcPr>
          <w:p w14:paraId="5270DBC1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4979" w:type="dxa"/>
            <w:vAlign w:val="center"/>
          </w:tcPr>
          <w:p w14:paraId="209E8705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COMPRESSOR ROTATIVO DE AR CONDICIONADO, TIPO SPLIT, DE 18.000 A 24.000 BTUS - INCLUSO MÃO DE OBRA, LIMPEZA DO SISTEMA, COMPRESSOR NOVO E ACESSÓRIOS. (POR UNIDADE)</w:t>
            </w:r>
          </w:p>
        </w:tc>
        <w:tc>
          <w:tcPr>
            <w:tcW w:w="708" w:type="dxa"/>
            <w:vAlign w:val="center"/>
          </w:tcPr>
          <w:p w14:paraId="7CAE7DFD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4D24556F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1134" w:type="dxa"/>
            <w:vAlign w:val="center"/>
          </w:tcPr>
          <w:p w14:paraId="05EE6D5A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R$ 2.087,80</w:t>
            </w:r>
          </w:p>
        </w:tc>
        <w:tc>
          <w:tcPr>
            <w:tcW w:w="992" w:type="dxa"/>
            <w:vAlign w:val="center"/>
          </w:tcPr>
          <w:p w14:paraId="26E5C9FF" w14:textId="2FA8B661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7B65C897" w14:textId="77777777" w:rsidTr="00834C35">
        <w:trPr>
          <w:trHeight w:val="20"/>
        </w:trPr>
        <w:tc>
          <w:tcPr>
            <w:tcW w:w="0" w:type="auto"/>
            <w:vAlign w:val="center"/>
          </w:tcPr>
          <w:p w14:paraId="369F8938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4979" w:type="dxa"/>
            <w:vAlign w:val="center"/>
          </w:tcPr>
          <w:p w14:paraId="7A4780AD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COMPRESSOR ROTATIVO DE AR CONDICIONADO, TIPO SPLIT, DE 30.000 A 36.000 BTUS - INCLUSO MÃO DE OBRA, LIMPEZA DO SISTEMA, COMPRESSOR NOVO E ACESSÓRIOS. (POR UNIDADE).</w:t>
            </w:r>
          </w:p>
        </w:tc>
        <w:tc>
          <w:tcPr>
            <w:tcW w:w="708" w:type="dxa"/>
            <w:vAlign w:val="center"/>
          </w:tcPr>
          <w:p w14:paraId="242062B6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0977AF52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vAlign w:val="center"/>
          </w:tcPr>
          <w:p w14:paraId="4F8D900A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R$ 3.224,74</w:t>
            </w:r>
          </w:p>
        </w:tc>
        <w:tc>
          <w:tcPr>
            <w:tcW w:w="992" w:type="dxa"/>
            <w:vAlign w:val="center"/>
          </w:tcPr>
          <w:p w14:paraId="04DBB2C4" w14:textId="766975E9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2ACB0811" w14:textId="77777777" w:rsidTr="00834C35">
        <w:trPr>
          <w:trHeight w:val="20"/>
        </w:trPr>
        <w:tc>
          <w:tcPr>
            <w:tcW w:w="0" w:type="auto"/>
            <w:vAlign w:val="center"/>
          </w:tcPr>
          <w:p w14:paraId="0ACD3C5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4979" w:type="dxa"/>
            <w:vAlign w:val="center"/>
          </w:tcPr>
          <w:p w14:paraId="72648B1B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COMPRESSOR ROTATIVO DE AR CONDICIONADO, TIPO SPLIT, DE 48.000 A 60.000 BTUS - INCLUSO MÃO DE OBRA, LIMPEZA DO SISTEMA, COMPRESSOR NOVO E ACESSÓRIOS. (POR UNIDADE).</w:t>
            </w:r>
          </w:p>
        </w:tc>
        <w:tc>
          <w:tcPr>
            <w:tcW w:w="708" w:type="dxa"/>
            <w:vAlign w:val="center"/>
          </w:tcPr>
          <w:p w14:paraId="16398851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382F487E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14:paraId="08FCE50A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R$ 3.552,67</w:t>
            </w:r>
          </w:p>
        </w:tc>
        <w:tc>
          <w:tcPr>
            <w:tcW w:w="992" w:type="dxa"/>
            <w:vAlign w:val="center"/>
          </w:tcPr>
          <w:p w14:paraId="68EB6D3F" w14:textId="46DD6135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61724859" w14:textId="77777777" w:rsidTr="00834C35">
        <w:trPr>
          <w:trHeight w:val="20"/>
        </w:trPr>
        <w:tc>
          <w:tcPr>
            <w:tcW w:w="0" w:type="auto"/>
            <w:vAlign w:val="center"/>
          </w:tcPr>
          <w:p w14:paraId="4A014985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4979" w:type="dxa"/>
            <w:vAlign w:val="center"/>
          </w:tcPr>
          <w:p w14:paraId="57EEF093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HÉLICE DA TURBINA DO EVAPORADOR DE AR CONDICIONADO, TIPO SPLIT, DE 9.000 A 12.000 BTUS - INCLUSO MÃO DE OBRA, HÉLICE NOVA E ACESSÓRIOS. (POR UNIDADE).</w:t>
            </w:r>
          </w:p>
        </w:tc>
        <w:tc>
          <w:tcPr>
            <w:tcW w:w="708" w:type="dxa"/>
            <w:vAlign w:val="center"/>
          </w:tcPr>
          <w:p w14:paraId="04901584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269621D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1134" w:type="dxa"/>
            <w:vAlign w:val="center"/>
          </w:tcPr>
          <w:p w14:paraId="689C7052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R$ 450,50</w:t>
            </w:r>
          </w:p>
        </w:tc>
        <w:tc>
          <w:tcPr>
            <w:tcW w:w="992" w:type="dxa"/>
            <w:vAlign w:val="center"/>
          </w:tcPr>
          <w:p w14:paraId="548DDD5E" w14:textId="35E707F2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2708C57B" w14:textId="77777777" w:rsidTr="00834C35">
        <w:trPr>
          <w:trHeight w:val="20"/>
        </w:trPr>
        <w:tc>
          <w:tcPr>
            <w:tcW w:w="0" w:type="auto"/>
            <w:vAlign w:val="center"/>
          </w:tcPr>
          <w:p w14:paraId="784E5911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4979" w:type="dxa"/>
            <w:vAlign w:val="center"/>
          </w:tcPr>
          <w:p w14:paraId="72913A41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HÉLICE DA TURBINA DO EVAPORADOR DE AR CONDICIONADO, TIPO SPLIT, DE 18.000 A 24.000 BTUS - INCLUSO MÃO DE OBRA, HÉLICE NOVA E ACESSÓRIOS. (POR UNIDADE).</w:t>
            </w:r>
          </w:p>
        </w:tc>
        <w:tc>
          <w:tcPr>
            <w:tcW w:w="708" w:type="dxa"/>
            <w:vAlign w:val="center"/>
          </w:tcPr>
          <w:p w14:paraId="4874D6B5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455DCAC6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134" w:type="dxa"/>
            <w:vAlign w:val="center"/>
          </w:tcPr>
          <w:p w14:paraId="3A38F2C9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R$ 641,80</w:t>
            </w:r>
          </w:p>
        </w:tc>
        <w:tc>
          <w:tcPr>
            <w:tcW w:w="992" w:type="dxa"/>
            <w:vAlign w:val="center"/>
          </w:tcPr>
          <w:p w14:paraId="35C6CF3A" w14:textId="7B2892A5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346E759E" w14:textId="77777777" w:rsidTr="00834C35">
        <w:trPr>
          <w:trHeight w:val="20"/>
        </w:trPr>
        <w:tc>
          <w:tcPr>
            <w:tcW w:w="0" w:type="auto"/>
            <w:vAlign w:val="center"/>
          </w:tcPr>
          <w:p w14:paraId="168CB842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19</w:t>
            </w:r>
          </w:p>
        </w:tc>
        <w:tc>
          <w:tcPr>
            <w:tcW w:w="4979" w:type="dxa"/>
            <w:vAlign w:val="center"/>
          </w:tcPr>
          <w:p w14:paraId="2DDD9DA2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HÉLICE DA TURBINA DO EVAPORADOR DE AR CONDICIONADO, TIPO SPLIT, DE 30.000 A 36.000 BTUS - INCLUSO MÃO DE OBRA, HÉLICE NOVA E ACESSÓRIOS. (POR UNIDADE).</w:t>
            </w:r>
          </w:p>
        </w:tc>
        <w:tc>
          <w:tcPr>
            <w:tcW w:w="708" w:type="dxa"/>
            <w:vAlign w:val="center"/>
          </w:tcPr>
          <w:p w14:paraId="29F51131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39A1474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134" w:type="dxa"/>
            <w:vAlign w:val="center"/>
          </w:tcPr>
          <w:p w14:paraId="7B37B399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R$ 752,83</w:t>
            </w:r>
          </w:p>
        </w:tc>
        <w:tc>
          <w:tcPr>
            <w:tcW w:w="992" w:type="dxa"/>
            <w:vAlign w:val="center"/>
          </w:tcPr>
          <w:p w14:paraId="22F1E1C1" w14:textId="5E8ECBEF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4BB7B03C" w14:textId="77777777" w:rsidTr="00834C35">
        <w:trPr>
          <w:trHeight w:val="20"/>
        </w:trPr>
        <w:tc>
          <w:tcPr>
            <w:tcW w:w="0" w:type="auto"/>
            <w:vAlign w:val="center"/>
          </w:tcPr>
          <w:p w14:paraId="0CA2F356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  <w:tc>
          <w:tcPr>
            <w:tcW w:w="4979" w:type="dxa"/>
            <w:vAlign w:val="center"/>
          </w:tcPr>
          <w:p w14:paraId="46B0A646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HÉLICE DA TURBINA DO EVAPORADOR DE AR CONDICIONADO, TIPO SPLIT, DE 48.000 A 60.000 BTUS - INCLUSO MÃO DE OBRA, HÉLICE NOVA E ACESSÓRIOS. (POR UNIDADE).</w:t>
            </w:r>
          </w:p>
        </w:tc>
        <w:tc>
          <w:tcPr>
            <w:tcW w:w="708" w:type="dxa"/>
            <w:vAlign w:val="center"/>
          </w:tcPr>
          <w:p w14:paraId="01E7A439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2E93DB8D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14:paraId="795A7694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R$ 1.034,81</w:t>
            </w:r>
          </w:p>
        </w:tc>
        <w:tc>
          <w:tcPr>
            <w:tcW w:w="992" w:type="dxa"/>
            <w:vAlign w:val="center"/>
          </w:tcPr>
          <w:p w14:paraId="1E84121D" w14:textId="273283BD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4622B16C" w14:textId="77777777" w:rsidTr="00834C35">
        <w:trPr>
          <w:trHeight w:val="20"/>
        </w:trPr>
        <w:tc>
          <w:tcPr>
            <w:tcW w:w="0" w:type="auto"/>
            <w:vAlign w:val="center"/>
          </w:tcPr>
          <w:p w14:paraId="60F0D57F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21</w:t>
            </w:r>
          </w:p>
        </w:tc>
        <w:tc>
          <w:tcPr>
            <w:tcW w:w="4979" w:type="dxa"/>
            <w:vAlign w:val="center"/>
          </w:tcPr>
          <w:p w14:paraId="08C428A1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HÉLICE DO CONDENSADOR DE AR CONDICIONADO, TIPO SPLIT, DE 9.000 A 12.000 BTUS - MÃO DE OBRA, HÉLICE NOVA, E ACESSÓRIOS (POR UNIDADE).</w:t>
            </w:r>
          </w:p>
        </w:tc>
        <w:tc>
          <w:tcPr>
            <w:tcW w:w="708" w:type="dxa"/>
            <w:vAlign w:val="center"/>
          </w:tcPr>
          <w:p w14:paraId="68576F4B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7D558308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1134" w:type="dxa"/>
            <w:vAlign w:val="center"/>
          </w:tcPr>
          <w:p w14:paraId="5490D499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R$ 311,27</w:t>
            </w:r>
          </w:p>
        </w:tc>
        <w:tc>
          <w:tcPr>
            <w:tcW w:w="992" w:type="dxa"/>
            <w:vAlign w:val="center"/>
          </w:tcPr>
          <w:p w14:paraId="5338D3D0" w14:textId="57F4C36C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741AF39D" w14:textId="77777777" w:rsidTr="00834C35">
        <w:trPr>
          <w:trHeight w:val="20"/>
        </w:trPr>
        <w:tc>
          <w:tcPr>
            <w:tcW w:w="0" w:type="auto"/>
            <w:vAlign w:val="center"/>
          </w:tcPr>
          <w:p w14:paraId="3BFD546D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22</w:t>
            </w:r>
          </w:p>
        </w:tc>
        <w:tc>
          <w:tcPr>
            <w:tcW w:w="4979" w:type="dxa"/>
            <w:vAlign w:val="center"/>
          </w:tcPr>
          <w:p w14:paraId="15690F33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HÉLICE DO CONDENSADOR DE AR CONDICIONADO, TIPO SPLIT, DE 18.000 A 24.000 BTUS - INCLUSO MÃO DE OBRA, HÉLICE NOVA E ACESSÓRIOS. (POR UNIDADE).</w:t>
            </w:r>
          </w:p>
        </w:tc>
        <w:tc>
          <w:tcPr>
            <w:tcW w:w="708" w:type="dxa"/>
            <w:vAlign w:val="center"/>
          </w:tcPr>
          <w:p w14:paraId="7A78DD82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09D6C299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134" w:type="dxa"/>
            <w:vAlign w:val="center"/>
          </w:tcPr>
          <w:p w14:paraId="0EF414EB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R$ 498,17</w:t>
            </w:r>
          </w:p>
        </w:tc>
        <w:tc>
          <w:tcPr>
            <w:tcW w:w="992" w:type="dxa"/>
            <w:vAlign w:val="center"/>
          </w:tcPr>
          <w:p w14:paraId="44D32ABA" w14:textId="63F9F74D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695CEEFF" w14:textId="77777777" w:rsidTr="00834C35">
        <w:trPr>
          <w:trHeight w:val="20"/>
        </w:trPr>
        <w:tc>
          <w:tcPr>
            <w:tcW w:w="0" w:type="auto"/>
            <w:vAlign w:val="center"/>
          </w:tcPr>
          <w:p w14:paraId="4900CA44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23</w:t>
            </w:r>
          </w:p>
        </w:tc>
        <w:tc>
          <w:tcPr>
            <w:tcW w:w="4979" w:type="dxa"/>
            <w:vAlign w:val="center"/>
          </w:tcPr>
          <w:p w14:paraId="7BAE574D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HÉLICE DO CONDENSADOR DE AR CONDICIONADO, TIPO SPLIT, DE 30.000 A 36.000 BTUS - INCLUSO MÃO DE OBRA, MOTOR NOVO E ACESSÓRIOS. (POR UNIDADE).</w:t>
            </w:r>
          </w:p>
        </w:tc>
        <w:tc>
          <w:tcPr>
            <w:tcW w:w="708" w:type="dxa"/>
            <w:vAlign w:val="center"/>
          </w:tcPr>
          <w:p w14:paraId="6A5823D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5263436C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134" w:type="dxa"/>
            <w:vAlign w:val="center"/>
          </w:tcPr>
          <w:p w14:paraId="451E640B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R$ 631,50</w:t>
            </w:r>
          </w:p>
        </w:tc>
        <w:tc>
          <w:tcPr>
            <w:tcW w:w="992" w:type="dxa"/>
            <w:vAlign w:val="center"/>
          </w:tcPr>
          <w:p w14:paraId="39F0E3B8" w14:textId="0791227D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4FD50053" w14:textId="77777777" w:rsidTr="00834C35">
        <w:trPr>
          <w:trHeight w:val="20"/>
        </w:trPr>
        <w:tc>
          <w:tcPr>
            <w:tcW w:w="0" w:type="auto"/>
            <w:vAlign w:val="center"/>
          </w:tcPr>
          <w:p w14:paraId="2D498EB8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4979" w:type="dxa"/>
            <w:vAlign w:val="center"/>
          </w:tcPr>
          <w:p w14:paraId="461EB4A3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HÉLICE DO CONDENSADOR DE AR CONDICIONADO, TIPO SPLIT, DE 48.000 A 60.000 BTUS - INCLUSO MÃO DE OBRA, MOTOR NOVO E ACESSÓRIOS. (POR UNIDADE).</w:t>
            </w:r>
          </w:p>
        </w:tc>
        <w:tc>
          <w:tcPr>
            <w:tcW w:w="708" w:type="dxa"/>
            <w:vAlign w:val="center"/>
          </w:tcPr>
          <w:p w14:paraId="2304A25D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03D598C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14:paraId="3452358D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R$ 888,17</w:t>
            </w:r>
          </w:p>
        </w:tc>
        <w:tc>
          <w:tcPr>
            <w:tcW w:w="992" w:type="dxa"/>
            <w:vAlign w:val="center"/>
          </w:tcPr>
          <w:p w14:paraId="50DD2B5A" w14:textId="65E4BCE5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7D535ABF" w14:textId="77777777" w:rsidTr="00834C35">
        <w:trPr>
          <w:trHeight w:val="20"/>
        </w:trPr>
        <w:tc>
          <w:tcPr>
            <w:tcW w:w="0" w:type="auto"/>
            <w:vAlign w:val="center"/>
          </w:tcPr>
          <w:p w14:paraId="397A47D2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25</w:t>
            </w:r>
          </w:p>
        </w:tc>
        <w:tc>
          <w:tcPr>
            <w:tcW w:w="4979" w:type="dxa"/>
            <w:vAlign w:val="center"/>
          </w:tcPr>
          <w:p w14:paraId="6C012C79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MOTOR VENTILADOR DA CONDENSADORA DE AR CONDICIONADO, TIPO SPLIT, DE 9.000 A 12.000 BTUS - INCLUSO MÃO DE OBRA, MOTOR NOVO E ACESSÓRIOS. (POR UNIDADE).</w:t>
            </w:r>
          </w:p>
        </w:tc>
        <w:tc>
          <w:tcPr>
            <w:tcW w:w="708" w:type="dxa"/>
            <w:vAlign w:val="center"/>
          </w:tcPr>
          <w:p w14:paraId="041407AF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0F778371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1134" w:type="dxa"/>
            <w:vAlign w:val="center"/>
          </w:tcPr>
          <w:p w14:paraId="76FA48BC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R$ 529,24</w:t>
            </w:r>
          </w:p>
        </w:tc>
        <w:tc>
          <w:tcPr>
            <w:tcW w:w="992" w:type="dxa"/>
            <w:vAlign w:val="center"/>
          </w:tcPr>
          <w:p w14:paraId="7AC54775" w14:textId="132F92D5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5D5BB3D4" w14:textId="77777777" w:rsidTr="00834C35">
        <w:trPr>
          <w:trHeight w:val="20"/>
        </w:trPr>
        <w:tc>
          <w:tcPr>
            <w:tcW w:w="0" w:type="auto"/>
            <w:vAlign w:val="center"/>
          </w:tcPr>
          <w:p w14:paraId="01CD4C59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26</w:t>
            </w:r>
          </w:p>
        </w:tc>
        <w:tc>
          <w:tcPr>
            <w:tcW w:w="4979" w:type="dxa"/>
            <w:vAlign w:val="center"/>
          </w:tcPr>
          <w:p w14:paraId="00B102F7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MOTOR VENTILADOR DA CONDENSADORA DE AR CONDICIONADO, TIPO SPLIT, DE 18.000 A 24.000 BTUS - INCLUSO MÃO DE OBRA, MOTOR NOVO E ACESSÓRIOS. (POR UNIDADE).</w:t>
            </w:r>
          </w:p>
        </w:tc>
        <w:tc>
          <w:tcPr>
            <w:tcW w:w="708" w:type="dxa"/>
            <w:vAlign w:val="center"/>
          </w:tcPr>
          <w:p w14:paraId="21CB5E40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11EB90A6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134" w:type="dxa"/>
            <w:vAlign w:val="center"/>
          </w:tcPr>
          <w:p w14:paraId="1518F5A7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R$ 623,81</w:t>
            </w:r>
          </w:p>
        </w:tc>
        <w:tc>
          <w:tcPr>
            <w:tcW w:w="992" w:type="dxa"/>
            <w:vAlign w:val="center"/>
          </w:tcPr>
          <w:p w14:paraId="7994D27B" w14:textId="2320AF9A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4C4672C6" w14:textId="77777777" w:rsidTr="00834C35">
        <w:trPr>
          <w:trHeight w:val="20"/>
        </w:trPr>
        <w:tc>
          <w:tcPr>
            <w:tcW w:w="0" w:type="auto"/>
            <w:vAlign w:val="center"/>
          </w:tcPr>
          <w:p w14:paraId="220EA6E8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27</w:t>
            </w:r>
          </w:p>
        </w:tc>
        <w:tc>
          <w:tcPr>
            <w:tcW w:w="4979" w:type="dxa"/>
            <w:vAlign w:val="center"/>
          </w:tcPr>
          <w:p w14:paraId="71063F4A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MOTOR VENTILADOR DA CONDENSADORA DE AR CONDICIONADO, TIPO SPLIT, DE 30.000 A 36.000 BTUS - INCLUSO MÃO DE OBRA, MOTOR NOVO E ACESSÓRIOS. (POR UNIDADE).</w:t>
            </w:r>
          </w:p>
        </w:tc>
        <w:tc>
          <w:tcPr>
            <w:tcW w:w="708" w:type="dxa"/>
            <w:vAlign w:val="center"/>
          </w:tcPr>
          <w:p w14:paraId="17B6F3B8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60B09ACE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134" w:type="dxa"/>
            <w:vAlign w:val="center"/>
          </w:tcPr>
          <w:p w14:paraId="722FBD2E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R$ 759,18</w:t>
            </w:r>
          </w:p>
        </w:tc>
        <w:tc>
          <w:tcPr>
            <w:tcW w:w="992" w:type="dxa"/>
            <w:vAlign w:val="center"/>
          </w:tcPr>
          <w:p w14:paraId="2C798094" w14:textId="37FD5F98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5DD2491B" w14:textId="77777777" w:rsidTr="00834C35">
        <w:trPr>
          <w:trHeight w:val="20"/>
        </w:trPr>
        <w:tc>
          <w:tcPr>
            <w:tcW w:w="0" w:type="auto"/>
            <w:vAlign w:val="center"/>
          </w:tcPr>
          <w:p w14:paraId="45ADFAEF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28</w:t>
            </w:r>
          </w:p>
        </w:tc>
        <w:tc>
          <w:tcPr>
            <w:tcW w:w="4979" w:type="dxa"/>
            <w:vAlign w:val="center"/>
          </w:tcPr>
          <w:p w14:paraId="6160E142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MOTOR VENTILADOR DA CONDENSADORA DE AR CONDICIONADO, TIPO SPLIT, DE 48.000 A 60.000 BTUS - INCLUSO MÃO DE OBRA, MOTOR NOVO E ACESSÓRIOS. (POR UNIDADE).</w:t>
            </w:r>
          </w:p>
        </w:tc>
        <w:tc>
          <w:tcPr>
            <w:tcW w:w="708" w:type="dxa"/>
            <w:vAlign w:val="center"/>
          </w:tcPr>
          <w:p w14:paraId="5CAE80A9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2D8AAB8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3BE28B72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R$ 1.245,72</w:t>
            </w:r>
          </w:p>
        </w:tc>
        <w:tc>
          <w:tcPr>
            <w:tcW w:w="992" w:type="dxa"/>
            <w:vAlign w:val="center"/>
          </w:tcPr>
          <w:p w14:paraId="7D0C597F" w14:textId="0E4909FC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0A05D00F" w14:textId="77777777" w:rsidTr="00834C35">
        <w:trPr>
          <w:trHeight w:val="20"/>
        </w:trPr>
        <w:tc>
          <w:tcPr>
            <w:tcW w:w="0" w:type="auto"/>
            <w:vAlign w:val="center"/>
          </w:tcPr>
          <w:p w14:paraId="674B8745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lastRenderedPageBreak/>
              <w:t>29</w:t>
            </w:r>
          </w:p>
        </w:tc>
        <w:tc>
          <w:tcPr>
            <w:tcW w:w="4979" w:type="dxa"/>
            <w:vAlign w:val="center"/>
          </w:tcPr>
          <w:p w14:paraId="7AB3D971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MOTOR VENTILADOR DA EVAPORADORA DE AR CONDICIONADO, TIPO SPLIT, DE 9.000 A 12.000 BTUS - INCLUSO MÃO DE OBRA, MOTOR NOVO E ACESSÓRIOS. (POR UNIDADE).</w:t>
            </w:r>
          </w:p>
        </w:tc>
        <w:tc>
          <w:tcPr>
            <w:tcW w:w="708" w:type="dxa"/>
            <w:vAlign w:val="center"/>
          </w:tcPr>
          <w:p w14:paraId="60A9AE4C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6890895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  <w:tc>
          <w:tcPr>
            <w:tcW w:w="1134" w:type="dxa"/>
            <w:vAlign w:val="center"/>
          </w:tcPr>
          <w:p w14:paraId="0BF12EB1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R$ 511,47</w:t>
            </w:r>
          </w:p>
        </w:tc>
        <w:tc>
          <w:tcPr>
            <w:tcW w:w="992" w:type="dxa"/>
            <w:vAlign w:val="center"/>
          </w:tcPr>
          <w:p w14:paraId="3E98E13E" w14:textId="2310D221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590953ED" w14:textId="77777777" w:rsidTr="00834C35">
        <w:trPr>
          <w:trHeight w:val="20"/>
        </w:trPr>
        <w:tc>
          <w:tcPr>
            <w:tcW w:w="0" w:type="auto"/>
            <w:vAlign w:val="center"/>
          </w:tcPr>
          <w:p w14:paraId="1C0B7C55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  <w:tc>
          <w:tcPr>
            <w:tcW w:w="4979" w:type="dxa"/>
            <w:vAlign w:val="center"/>
          </w:tcPr>
          <w:p w14:paraId="4225EB94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MOTOR VENTILADOR DA EVAPORADORA DE AR CONDICIONADO, TIPO SPLIT, DE 18.000 A 24.000 BTUS - INCLUSO MÃO DE OBRA, MOTOR NOVO E ACESSÓRIOS. (POR UNIDADE).</w:t>
            </w:r>
          </w:p>
        </w:tc>
        <w:tc>
          <w:tcPr>
            <w:tcW w:w="708" w:type="dxa"/>
            <w:vAlign w:val="center"/>
          </w:tcPr>
          <w:p w14:paraId="43CB6076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6C406495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134" w:type="dxa"/>
            <w:vAlign w:val="center"/>
          </w:tcPr>
          <w:p w14:paraId="7D5FA089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R$ 504,75</w:t>
            </w:r>
          </w:p>
        </w:tc>
        <w:tc>
          <w:tcPr>
            <w:tcW w:w="992" w:type="dxa"/>
            <w:vAlign w:val="center"/>
          </w:tcPr>
          <w:p w14:paraId="589EA413" w14:textId="5759FDB3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1A7C8E56" w14:textId="77777777" w:rsidTr="00834C35">
        <w:trPr>
          <w:trHeight w:val="20"/>
        </w:trPr>
        <w:tc>
          <w:tcPr>
            <w:tcW w:w="0" w:type="auto"/>
            <w:vAlign w:val="center"/>
          </w:tcPr>
          <w:p w14:paraId="55E5A1EF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31</w:t>
            </w:r>
          </w:p>
        </w:tc>
        <w:tc>
          <w:tcPr>
            <w:tcW w:w="4979" w:type="dxa"/>
            <w:vAlign w:val="center"/>
          </w:tcPr>
          <w:p w14:paraId="4DB130FF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MOTOR VENTILADOR DA EVAPORADORA DE AR CONDICIONADO, TIPO SPLIT, DE 30.000 A 36.000 BTUS -INCLUSO MÃO DE OBRA, MOTOR NOVO E ACESSÓRIOS. (POR UNIDADE).</w:t>
            </w:r>
          </w:p>
        </w:tc>
        <w:tc>
          <w:tcPr>
            <w:tcW w:w="708" w:type="dxa"/>
            <w:vAlign w:val="center"/>
          </w:tcPr>
          <w:p w14:paraId="21B192C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3457FA70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134" w:type="dxa"/>
            <w:vAlign w:val="center"/>
          </w:tcPr>
          <w:p w14:paraId="2E2F6BFC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R$ 809,44</w:t>
            </w:r>
          </w:p>
        </w:tc>
        <w:tc>
          <w:tcPr>
            <w:tcW w:w="992" w:type="dxa"/>
            <w:vAlign w:val="center"/>
          </w:tcPr>
          <w:p w14:paraId="6C4E7F75" w14:textId="3266A155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67B11CCC" w14:textId="77777777" w:rsidTr="00834C35">
        <w:trPr>
          <w:trHeight w:val="20"/>
        </w:trPr>
        <w:tc>
          <w:tcPr>
            <w:tcW w:w="0" w:type="auto"/>
            <w:vAlign w:val="center"/>
          </w:tcPr>
          <w:p w14:paraId="376D4332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32</w:t>
            </w:r>
          </w:p>
        </w:tc>
        <w:tc>
          <w:tcPr>
            <w:tcW w:w="4979" w:type="dxa"/>
            <w:vAlign w:val="center"/>
          </w:tcPr>
          <w:p w14:paraId="245C988B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MOTOR VENTILADOR DA EVAPORADORA DE AR CONDICIONADO, TIPO SPLIT, DE 48.000 A 60.000 BTUS - INCLUSO MÃO DE OBRA, MOTOR NOVO E ACESSÓRIOS. (POR UNIDADE)</w:t>
            </w:r>
          </w:p>
        </w:tc>
        <w:tc>
          <w:tcPr>
            <w:tcW w:w="708" w:type="dxa"/>
            <w:vAlign w:val="center"/>
          </w:tcPr>
          <w:p w14:paraId="0F54D81A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44F31B7C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3D724D2C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R$ 1.078,33</w:t>
            </w:r>
          </w:p>
        </w:tc>
        <w:tc>
          <w:tcPr>
            <w:tcW w:w="992" w:type="dxa"/>
            <w:vAlign w:val="center"/>
          </w:tcPr>
          <w:p w14:paraId="650764C1" w14:textId="26480389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4F31C1EF" w14:textId="77777777" w:rsidTr="00834C35">
        <w:trPr>
          <w:trHeight w:val="20"/>
        </w:trPr>
        <w:tc>
          <w:tcPr>
            <w:tcW w:w="0" w:type="auto"/>
            <w:vAlign w:val="center"/>
          </w:tcPr>
          <w:p w14:paraId="10AAB267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33</w:t>
            </w:r>
          </w:p>
        </w:tc>
        <w:tc>
          <w:tcPr>
            <w:tcW w:w="4979" w:type="dxa"/>
            <w:vAlign w:val="center"/>
          </w:tcPr>
          <w:p w14:paraId="0A594513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PLACA ELETRÔNICA DE AR CONDICIONADO, TIPO SPLIT, DE 9.000 A 12.000 BTUS - INCLUSO MÃO DE OBRA, PLACA NOVA E ACESSÓRIOS. (POR UNIDADE).</w:t>
            </w:r>
          </w:p>
        </w:tc>
        <w:tc>
          <w:tcPr>
            <w:tcW w:w="708" w:type="dxa"/>
            <w:vAlign w:val="center"/>
          </w:tcPr>
          <w:p w14:paraId="1DBBA31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426BDA15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134" w:type="dxa"/>
            <w:vAlign w:val="center"/>
          </w:tcPr>
          <w:p w14:paraId="3E9A2ABA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R$ 480,75</w:t>
            </w:r>
          </w:p>
        </w:tc>
        <w:tc>
          <w:tcPr>
            <w:tcW w:w="992" w:type="dxa"/>
            <w:vAlign w:val="center"/>
          </w:tcPr>
          <w:p w14:paraId="3B65E5E8" w14:textId="33BC6773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46093281" w14:textId="77777777" w:rsidTr="00834C35">
        <w:trPr>
          <w:trHeight w:val="20"/>
        </w:trPr>
        <w:tc>
          <w:tcPr>
            <w:tcW w:w="0" w:type="auto"/>
            <w:vAlign w:val="center"/>
          </w:tcPr>
          <w:p w14:paraId="42E9C0B2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34</w:t>
            </w:r>
          </w:p>
        </w:tc>
        <w:tc>
          <w:tcPr>
            <w:tcW w:w="4979" w:type="dxa"/>
            <w:vAlign w:val="center"/>
          </w:tcPr>
          <w:p w14:paraId="320C5B85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PLACA ELETRÔNICA DO AR CONDICIONADO, TIPO SPLIT, DE 18.000 A 24.000 BTUS - INCLUSO MÂO DE OBRA, PLACA NOVA E ACESSÓRIOS. (POR UNIDADE)</w:t>
            </w:r>
          </w:p>
        </w:tc>
        <w:tc>
          <w:tcPr>
            <w:tcW w:w="708" w:type="dxa"/>
            <w:vAlign w:val="center"/>
          </w:tcPr>
          <w:p w14:paraId="1F1FCF11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2257792C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1134" w:type="dxa"/>
            <w:vAlign w:val="center"/>
          </w:tcPr>
          <w:p w14:paraId="10D05717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R$ 535,70</w:t>
            </w:r>
          </w:p>
        </w:tc>
        <w:tc>
          <w:tcPr>
            <w:tcW w:w="992" w:type="dxa"/>
            <w:vAlign w:val="center"/>
          </w:tcPr>
          <w:p w14:paraId="23A9D97C" w14:textId="5DD987F5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4DE0BD17" w14:textId="77777777" w:rsidTr="00834C35">
        <w:trPr>
          <w:trHeight w:val="20"/>
        </w:trPr>
        <w:tc>
          <w:tcPr>
            <w:tcW w:w="0" w:type="auto"/>
            <w:vAlign w:val="center"/>
          </w:tcPr>
          <w:p w14:paraId="69E34B2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35</w:t>
            </w:r>
          </w:p>
        </w:tc>
        <w:tc>
          <w:tcPr>
            <w:tcW w:w="4979" w:type="dxa"/>
            <w:vAlign w:val="center"/>
          </w:tcPr>
          <w:p w14:paraId="0C5537FF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PLACA ELETRÔNICA DO AR CONDICIONADO, TIPO SPLIT, DE 30.000 A 36.000 BTUS - INCLUSO MÂO DE OBRA, PLACA NOVA E ACESSÓRIOS. (POR UNIDADE)</w:t>
            </w:r>
          </w:p>
        </w:tc>
        <w:tc>
          <w:tcPr>
            <w:tcW w:w="708" w:type="dxa"/>
            <w:vAlign w:val="center"/>
          </w:tcPr>
          <w:p w14:paraId="3C51E26A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2C67DFDD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134" w:type="dxa"/>
            <w:vAlign w:val="center"/>
          </w:tcPr>
          <w:p w14:paraId="2803F595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R$ 580,26</w:t>
            </w:r>
          </w:p>
        </w:tc>
        <w:tc>
          <w:tcPr>
            <w:tcW w:w="992" w:type="dxa"/>
            <w:vAlign w:val="center"/>
          </w:tcPr>
          <w:p w14:paraId="3AF115DE" w14:textId="7D41B265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33CCF082" w14:textId="77777777" w:rsidTr="00834C35">
        <w:trPr>
          <w:trHeight w:val="20"/>
        </w:trPr>
        <w:tc>
          <w:tcPr>
            <w:tcW w:w="0" w:type="auto"/>
            <w:vAlign w:val="center"/>
          </w:tcPr>
          <w:p w14:paraId="41C2F438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36</w:t>
            </w:r>
          </w:p>
        </w:tc>
        <w:tc>
          <w:tcPr>
            <w:tcW w:w="4979" w:type="dxa"/>
            <w:vAlign w:val="center"/>
          </w:tcPr>
          <w:p w14:paraId="37A79A8E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PLACA ELETRÔNICA DO AR CONDICIONADO, TIPO SPLIT, DE 48.000 A 60.000 BTUS - INCLUSO MÂO DE OBRA, PLACA NOVA E ACESSÓRIOS. (POR UNIDADE).</w:t>
            </w:r>
          </w:p>
        </w:tc>
        <w:tc>
          <w:tcPr>
            <w:tcW w:w="708" w:type="dxa"/>
            <w:vAlign w:val="center"/>
          </w:tcPr>
          <w:p w14:paraId="33E102F1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5A3AAAB8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17B44683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R$ 686,12</w:t>
            </w:r>
          </w:p>
        </w:tc>
        <w:tc>
          <w:tcPr>
            <w:tcW w:w="992" w:type="dxa"/>
            <w:vAlign w:val="center"/>
          </w:tcPr>
          <w:p w14:paraId="7A01D81E" w14:textId="5C65B836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59E13461" w14:textId="77777777" w:rsidTr="00834C35">
        <w:trPr>
          <w:trHeight w:val="20"/>
        </w:trPr>
        <w:tc>
          <w:tcPr>
            <w:tcW w:w="0" w:type="auto"/>
            <w:vAlign w:val="center"/>
          </w:tcPr>
          <w:p w14:paraId="58337D92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37</w:t>
            </w:r>
          </w:p>
        </w:tc>
        <w:tc>
          <w:tcPr>
            <w:tcW w:w="4979" w:type="dxa"/>
            <w:vAlign w:val="center"/>
          </w:tcPr>
          <w:p w14:paraId="28B33728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SENSOR DE DEGELO DE AR CONDICIONADO, TIPO SPLIT, DE 9.000 A 12.000 BTUS -INCLUSO MÃO DE OBRA, SENSOR NOVO E ACESSÓRIOS. (POR UNIDADE).</w:t>
            </w:r>
          </w:p>
        </w:tc>
        <w:tc>
          <w:tcPr>
            <w:tcW w:w="708" w:type="dxa"/>
            <w:vAlign w:val="center"/>
          </w:tcPr>
          <w:p w14:paraId="7E57C8A7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08B9A7AE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1134" w:type="dxa"/>
            <w:vAlign w:val="center"/>
          </w:tcPr>
          <w:p w14:paraId="55627F2C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R$ 217,22</w:t>
            </w:r>
          </w:p>
        </w:tc>
        <w:tc>
          <w:tcPr>
            <w:tcW w:w="992" w:type="dxa"/>
            <w:vAlign w:val="center"/>
          </w:tcPr>
          <w:p w14:paraId="3EB5A755" w14:textId="4558E2A2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34889121" w14:textId="77777777" w:rsidTr="00834C35">
        <w:trPr>
          <w:trHeight w:val="20"/>
        </w:trPr>
        <w:tc>
          <w:tcPr>
            <w:tcW w:w="0" w:type="auto"/>
            <w:vAlign w:val="center"/>
          </w:tcPr>
          <w:p w14:paraId="2FA35889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38</w:t>
            </w:r>
          </w:p>
        </w:tc>
        <w:tc>
          <w:tcPr>
            <w:tcW w:w="4979" w:type="dxa"/>
            <w:vAlign w:val="center"/>
          </w:tcPr>
          <w:p w14:paraId="1283801B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SENSOR DE DEGELO DE AR CONDICIONADO, TIPO SPLIT, DE 18.000 A 24.000 BTUS - INCLUSO MÃO DE OBRA, SENSOR NOVO E ACESSÓRIOS. (POR UNIDADE).</w:t>
            </w:r>
          </w:p>
        </w:tc>
        <w:tc>
          <w:tcPr>
            <w:tcW w:w="708" w:type="dxa"/>
            <w:vAlign w:val="center"/>
          </w:tcPr>
          <w:p w14:paraId="59D63E3C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0B1E6701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134" w:type="dxa"/>
            <w:vAlign w:val="center"/>
          </w:tcPr>
          <w:p w14:paraId="286257B9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R$ 280,60</w:t>
            </w:r>
          </w:p>
        </w:tc>
        <w:tc>
          <w:tcPr>
            <w:tcW w:w="992" w:type="dxa"/>
            <w:vAlign w:val="center"/>
          </w:tcPr>
          <w:p w14:paraId="5FCC1D30" w14:textId="7DFB33B8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23E37C7A" w14:textId="77777777" w:rsidTr="00834C35">
        <w:trPr>
          <w:trHeight w:val="20"/>
        </w:trPr>
        <w:tc>
          <w:tcPr>
            <w:tcW w:w="0" w:type="auto"/>
            <w:vAlign w:val="center"/>
          </w:tcPr>
          <w:p w14:paraId="76347EE5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39</w:t>
            </w:r>
          </w:p>
        </w:tc>
        <w:tc>
          <w:tcPr>
            <w:tcW w:w="4979" w:type="dxa"/>
            <w:vAlign w:val="center"/>
          </w:tcPr>
          <w:p w14:paraId="10AF708C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SENSOR DE DEGELO DE AR CONDICIONADO, TIPO SPLIT, DE 30.000 A 36.000 BTUS - INCLUSO MÃO DE OBRA, SENSOR NOVO E ACESSÓRIOS. (POR UNIDADE).</w:t>
            </w:r>
          </w:p>
        </w:tc>
        <w:tc>
          <w:tcPr>
            <w:tcW w:w="708" w:type="dxa"/>
            <w:vAlign w:val="center"/>
          </w:tcPr>
          <w:p w14:paraId="357D7809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2972CE8F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vAlign w:val="center"/>
          </w:tcPr>
          <w:p w14:paraId="346AFCE5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R$ 336,66</w:t>
            </w:r>
          </w:p>
        </w:tc>
        <w:tc>
          <w:tcPr>
            <w:tcW w:w="992" w:type="dxa"/>
            <w:vAlign w:val="center"/>
          </w:tcPr>
          <w:p w14:paraId="0774B8D5" w14:textId="28FC1600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6D543F65" w14:textId="77777777" w:rsidTr="00834C35">
        <w:trPr>
          <w:trHeight w:val="20"/>
        </w:trPr>
        <w:tc>
          <w:tcPr>
            <w:tcW w:w="0" w:type="auto"/>
            <w:vAlign w:val="center"/>
          </w:tcPr>
          <w:p w14:paraId="692B1787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40</w:t>
            </w:r>
          </w:p>
        </w:tc>
        <w:tc>
          <w:tcPr>
            <w:tcW w:w="4979" w:type="dxa"/>
            <w:vAlign w:val="center"/>
          </w:tcPr>
          <w:p w14:paraId="70562515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SENSOR DE DEGELO DE AR CONDICIONADO, TIPO SPLIT, DE 48.000 A 60.000 BTUS - INCLUSO MÃO DE OBRA, SENSOR NOVO E ACESSÓRIOS. (POR UNIDADE)</w:t>
            </w:r>
          </w:p>
        </w:tc>
        <w:tc>
          <w:tcPr>
            <w:tcW w:w="708" w:type="dxa"/>
            <w:vAlign w:val="center"/>
          </w:tcPr>
          <w:p w14:paraId="33D98D2B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3C096BE2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14:paraId="507C9EF5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R$ 494,00</w:t>
            </w:r>
          </w:p>
        </w:tc>
        <w:tc>
          <w:tcPr>
            <w:tcW w:w="992" w:type="dxa"/>
            <w:vAlign w:val="center"/>
          </w:tcPr>
          <w:p w14:paraId="57EAFF62" w14:textId="69E4D716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69F33AB2" w14:textId="77777777" w:rsidTr="00834C35">
        <w:trPr>
          <w:trHeight w:val="20"/>
        </w:trPr>
        <w:tc>
          <w:tcPr>
            <w:tcW w:w="0" w:type="auto"/>
            <w:vAlign w:val="center"/>
          </w:tcPr>
          <w:p w14:paraId="5410FC01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41</w:t>
            </w:r>
          </w:p>
        </w:tc>
        <w:tc>
          <w:tcPr>
            <w:tcW w:w="4979" w:type="dxa"/>
            <w:vAlign w:val="center"/>
          </w:tcPr>
          <w:p w14:paraId="6B1B84FA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SENSOR DE TEMPERATURA DE AR CONDICIONADO, TIPO SPLIT, DE 9.000 A 12.000 BTUS - INCLUSO MÃO DE OBRA, SENSOR NOVO E ACESSÓRIOS. (POR UNIDADE).</w:t>
            </w:r>
          </w:p>
        </w:tc>
        <w:tc>
          <w:tcPr>
            <w:tcW w:w="708" w:type="dxa"/>
            <w:vAlign w:val="center"/>
          </w:tcPr>
          <w:p w14:paraId="19C9503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5B168539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1134" w:type="dxa"/>
            <w:vAlign w:val="center"/>
          </w:tcPr>
          <w:p w14:paraId="0A01CD9A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R$ 210,94</w:t>
            </w:r>
          </w:p>
        </w:tc>
        <w:tc>
          <w:tcPr>
            <w:tcW w:w="992" w:type="dxa"/>
            <w:vAlign w:val="center"/>
          </w:tcPr>
          <w:p w14:paraId="02394406" w14:textId="0B1C6613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37128F85" w14:textId="77777777" w:rsidTr="00834C35">
        <w:trPr>
          <w:trHeight w:val="20"/>
        </w:trPr>
        <w:tc>
          <w:tcPr>
            <w:tcW w:w="0" w:type="auto"/>
            <w:vAlign w:val="center"/>
          </w:tcPr>
          <w:p w14:paraId="331FB86D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42</w:t>
            </w:r>
          </w:p>
        </w:tc>
        <w:tc>
          <w:tcPr>
            <w:tcW w:w="4979" w:type="dxa"/>
            <w:vAlign w:val="center"/>
          </w:tcPr>
          <w:p w14:paraId="1F1834E1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SENSOR DE TEMPERATURA DE AR CONDICIONADO, TIPO SPLIT, DE 18.000 A 24.000 BTUS - INCLUSO MÃO DE OBRA, SENSOR NOVO E ACESSÓRIOS. (POR UNIDADE).</w:t>
            </w:r>
          </w:p>
        </w:tc>
        <w:tc>
          <w:tcPr>
            <w:tcW w:w="708" w:type="dxa"/>
            <w:vAlign w:val="center"/>
          </w:tcPr>
          <w:p w14:paraId="7EB170EE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78464874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134" w:type="dxa"/>
            <w:vAlign w:val="center"/>
          </w:tcPr>
          <w:p w14:paraId="3B567CDB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R$ 254,84</w:t>
            </w:r>
          </w:p>
        </w:tc>
        <w:tc>
          <w:tcPr>
            <w:tcW w:w="992" w:type="dxa"/>
            <w:vAlign w:val="center"/>
          </w:tcPr>
          <w:p w14:paraId="0000BB00" w14:textId="5B849CC6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75FFBC16" w14:textId="77777777" w:rsidTr="00834C35">
        <w:trPr>
          <w:trHeight w:val="20"/>
        </w:trPr>
        <w:tc>
          <w:tcPr>
            <w:tcW w:w="0" w:type="auto"/>
            <w:vAlign w:val="center"/>
          </w:tcPr>
          <w:p w14:paraId="5E18B4B6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43</w:t>
            </w:r>
          </w:p>
        </w:tc>
        <w:tc>
          <w:tcPr>
            <w:tcW w:w="4979" w:type="dxa"/>
            <w:vAlign w:val="center"/>
          </w:tcPr>
          <w:p w14:paraId="5AAD5CE3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SENSOR DE TEMPERATURA DE AR CONDICIONADO, TIPO SPLIT, DE 30.000 A 36.000 BTUS - INCLUSO MÃO DE OBRA, SENSOR NOVO E ACESSÓRIOS. (POR UNIDADE)</w:t>
            </w:r>
          </w:p>
        </w:tc>
        <w:tc>
          <w:tcPr>
            <w:tcW w:w="708" w:type="dxa"/>
            <w:vAlign w:val="center"/>
          </w:tcPr>
          <w:p w14:paraId="47D14DE6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43A65DCD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134" w:type="dxa"/>
            <w:vAlign w:val="center"/>
          </w:tcPr>
          <w:p w14:paraId="606954DE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R$ 310,53</w:t>
            </w:r>
          </w:p>
        </w:tc>
        <w:tc>
          <w:tcPr>
            <w:tcW w:w="992" w:type="dxa"/>
            <w:vAlign w:val="center"/>
          </w:tcPr>
          <w:p w14:paraId="43E9A8DB" w14:textId="097F48C6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64568B56" w14:textId="77777777" w:rsidTr="00834C35">
        <w:trPr>
          <w:trHeight w:val="20"/>
        </w:trPr>
        <w:tc>
          <w:tcPr>
            <w:tcW w:w="0" w:type="auto"/>
            <w:vAlign w:val="center"/>
          </w:tcPr>
          <w:p w14:paraId="6EDF92B9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44</w:t>
            </w:r>
          </w:p>
        </w:tc>
        <w:tc>
          <w:tcPr>
            <w:tcW w:w="4979" w:type="dxa"/>
            <w:vAlign w:val="center"/>
          </w:tcPr>
          <w:p w14:paraId="0BFF83EF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TROCAR SENSOR DE TEMPERATURA DE AR CONDICIONADO, TIPO SPLIT, DE 48.000 A 60.000 BTUS - INCLUSO MÃO DE OBRA, SENSOR NOVO E ACESSÓRIOS. (POR UNIDADE).</w:t>
            </w:r>
          </w:p>
        </w:tc>
        <w:tc>
          <w:tcPr>
            <w:tcW w:w="708" w:type="dxa"/>
            <w:vAlign w:val="center"/>
          </w:tcPr>
          <w:p w14:paraId="6475196D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7B5D4DE0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45817E10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R$ 405,75</w:t>
            </w:r>
          </w:p>
        </w:tc>
        <w:tc>
          <w:tcPr>
            <w:tcW w:w="992" w:type="dxa"/>
            <w:vAlign w:val="center"/>
          </w:tcPr>
          <w:p w14:paraId="13CE170A" w14:textId="73179C88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56B08D83" w14:textId="77777777" w:rsidTr="00834C35">
        <w:trPr>
          <w:trHeight w:val="20"/>
        </w:trPr>
        <w:tc>
          <w:tcPr>
            <w:tcW w:w="0" w:type="auto"/>
            <w:vAlign w:val="center"/>
          </w:tcPr>
          <w:p w14:paraId="672C3EA0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45</w:t>
            </w:r>
          </w:p>
        </w:tc>
        <w:tc>
          <w:tcPr>
            <w:tcW w:w="4979" w:type="dxa"/>
            <w:vAlign w:val="center"/>
          </w:tcPr>
          <w:p w14:paraId="61F04AA5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INSTALAÇÃO DE AR CONDICIONADO, TIPO SPLIT, DE 9.000 A 12.000 BTUS – INCLUSO MÃO DE OBRA, ATÉ 03M DE CANO DE COBRE, MANGUEIRA ESPONJOSA, FIO, FITA DE ALUMÍNIO, SUPORTE DA UNIDADE CONDENSADORA E ACESSÓRIOS.</w:t>
            </w:r>
          </w:p>
        </w:tc>
        <w:tc>
          <w:tcPr>
            <w:tcW w:w="708" w:type="dxa"/>
            <w:vAlign w:val="center"/>
          </w:tcPr>
          <w:p w14:paraId="5A6C76E7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0E1A6964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246</w:t>
            </w:r>
          </w:p>
        </w:tc>
        <w:tc>
          <w:tcPr>
            <w:tcW w:w="1134" w:type="dxa"/>
            <w:vAlign w:val="center"/>
          </w:tcPr>
          <w:p w14:paraId="2649E344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R$ 485,17</w:t>
            </w:r>
          </w:p>
        </w:tc>
        <w:tc>
          <w:tcPr>
            <w:tcW w:w="992" w:type="dxa"/>
            <w:vAlign w:val="center"/>
          </w:tcPr>
          <w:p w14:paraId="7BA07B8B" w14:textId="6BDD0DFB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5456FB40" w14:textId="77777777" w:rsidTr="00834C35">
        <w:trPr>
          <w:trHeight w:val="20"/>
        </w:trPr>
        <w:tc>
          <w:tcPr>
            <w:tcW w:w="0" w:type="auto"/>
            <w:vAlign w:val="center"/>
          </w:tcPr>
          <w:p w14:paraId="4E31CAE8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46</w:t>
            </w:r>
          </w:p>
        </w:tc>
        <w:tc>
          <w:tcPr>
            <w:tcW w:w="4979" w:type="dxa"/>
            <w:vAlign w:val="center"/>
          </w:tcPr>
          <w:p w14:paraId="6BA68470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INSTALAÇÃO DE AR CONDICIONADO, TIPO SPLIT, 18.000 A 24.000 BTUS – INCLUSO MÃO DE OBRA, ATÉ 03M DE CANO DE COBRE, MANGUEIRA ESPONJOSA, FIO, FITA DE ALUMÍNIO, SUPORTE DA UNIDADE CONDENSADORA E ACESSÓRIOS.</w:t>
            </w:r>
          </w:p>
        </w:tc>
        <w:tc>
          <w:tcPr>
            <w:tcW w:w="708" w:type="dxa"/>
            <w:vAlign w:val="center"/>
          </w:tcPr>
          <w:p w14:paraId="6E33AE9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4FBD413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233</w:t>
            </w:r>
          </w:p>
        </w:tc>
        <w:tc>
          <w:tcPr>
            <w:tcW w:w="1134" w:type="dxa"/>
            <w:vAlign w:val="center"/>
          </w:tcPr>
          <w:p w14:paraId="2A7B2ED9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R$ 558,52</w:t>
            </w:r>
          </w:p>
        </w:tc>
        <w:tc>
          <w:tcPr>
            <w:tcW w:w="992" w:type="dxa"/>
            <w:vAlign w:val="center"/>
          </w:tcPr>
          <w:p w14:paraId="52C11532" w14:textId="1A6E4AB3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4FE0A682" w14:textId="77777777" w:rsidTr="00834C35">
        <w:trPr>
          <w:trHeight w:val="20"/>
        </w:trPr>
        <w:tc>
          <w:tcPr>
            <w:tcW w:w="0" w:type="auto"/>
            <w:vAlign w:val="center"/>
          </w:tcPr>
          <w:p w14:paraId="27F1A928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47</w:t>
            </w:r>
          </w:p>
        </w:tc>
        <w:tc>
          <w:tcPr>
            <w:tcW w:w="4979" w:type="dxa"/>
            <w:vAlign w:val="center"/>
          </w:tcPr>
          <w:p w14:paraId="192D46B5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 xml:space="preserve">SERVIÇO DE INSTALAÇÃO DE AR CONDICIONADO, TIPO SPLIT, 30.000 A 36.000 BTUS – INCLUSO MÃO DE OBRA, ATÉ 03M DE CANO DE COBRE, MANGUEIRA ESPONJOSA, FIO, </w:t>
            </w: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FITA DE ALUMÍNIO, SUPORTE DA UNIDADE CONDENSADORA E ACESSÓRIOS</w:t>
            </w:r>
          </w:p>
        </w:tc>
        <w:tc>
          <w:tcPr>
            <w:tcW w:w="708" w:type="dxa"/>
            <w:vAlign w:val="center"/>
          </w:tcPr>
          <w:p w14:paraId="78FE3CBB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lastRenderedPageBreak/>
              <w:t>Sv.</w:t>
            </w:r>
          </w:p>
        </w:tc>
        <w:tc>
          <w:tcPr>
            <w:tcW w:w="709" w:type="dxa"/>
            <w:vAlign w:val="center"/>
          </w:tcPr>
          <w:p w14:paraId="4C6CCDDD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134" w:type="dxa"/>
            <w:vAlign w:val="center"/>
          </w:tcPr>
          <w:p w14:paraId="052281E9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R$ 1.095,18</w:t>
            </w:r>
          </w:p>
        </w:tc>
        <w:tc>
          <w:tcPr>
            <w:tcW w:w="992" w:type="dxa"/>
            <w:vAlign w:val="center"/>
          </w:tcPr>
          <w:p w14:paraId="17DE8D55" w14:textId="143479E4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4979353E" w14:textId="77777777" w:rsidTr="00834C35">
        <w:trPr>
          <w:trHeight w:val="20"/>
        </w:trPr>
        <w:tc>
          <w:tcPr>
            <w:tcW w:w="0" w:type="auto"/>
            <w:vAlign w:val="center"/>
          </w:tcPr>
          <w:p w14:paraId="78609EA4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lastRenderedPageBreak/>
              <w:t>48</w:t>
            </w:r>
          </w:p>
        </w:tc>
        <w:tc>
          <w:tcPr>
            <w:tcW w:w="4979" w:type="dxa"/>
            <w:vAlign w:val="center"/>
          </w:tcPr>
          <w:p w14:paraId="468CBABF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INSTALAÇÃO DE AR CONDICIONADO, TIPO SPLIT, 48.000 A 60.000 BTUS – INCLUSO MÃO DE OBRA, ATÉ 03M DE CANO DE COBRE, MANGUEIRA ESPONJOSA, FIO, FITA DE ALUMÍNIO, SUPORTE DA UNIDADE CONDENSADORA E ACESSÓRIOS</w:t>
            </w:r>
          </w:p>
        </w:tc>
        <w:tc>
          <w:tcPr>
            <w:tcW w:w="708" w:type="dxa"/>
            <w:vAlign w:val="center"/>
          </w:tcPr>
          <w:p w14:paraId="1FE516D8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32AA0DB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40DC4C77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R$ 1.294,67</w:t>
            </w:r>
          </w:p>
        </w:tc>
        <w:tc>
          <w:tcPr>
            <w:tcW w:w="992" w:type="dxa"/>
            <w:vAlign w:val="center"/>
          </w:tcPr>
          <w:p w14:paraId="5E6E5329" w14:textId="3C34D088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68BF8145" w14:textId="77777777" w:rsidTr="00834C35">
        <w:trPr>
          <w:trHeight w:val="20"/>
        </w:trPr>
        <w:tc>
          <w:tcPr>
            <w:tcW w:w="0" w:type="auto"/>
            <w:vAlign w:val="center"/>
          </w:tcPr>
          <w:p w14:paraId="49FC743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49</w:t>
            </w:r>
          </w:p>
        </w:tc>
        <w:tc>
          <w:tcPr>
            <w:tcW w:w="4979" w:type="dxa"/>
            <w:vAlign w:val="center"/>
          </w:tcPr>
          <w:p w14:paraId="7FAEB23E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DESINSTALAÇÃO DE AR CONDICIONADO, TIPO SPLIT, DE 9.000 A 12.000 BTUS - INCLUSO RETIRADA DO EVAPORADOR, CONDENSADOR E TUBULAÇÃO FRIGOGÊNICA DE COBRE (CASO NECESSÁRIO).</w:t>
            </w:r>
          </w:p>
        </w:tc>
        <w:tc>
          <w:tcPr>
            <w:tcW w:w="708" w:type="dxa"/>
            <w:vAlign w:val="center"/>
          </w:tcPr>
          <w:p w14:paraId="6BF8E6A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46B4EDA1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146</w:t>
            </w:r>
          </w:p>
        </w:tc>
        <w:tc>
          <w:tcPr>
            <w:tcW w:w="1134" w:type="dxa"/>
            <w:vAlign w:val="center"/>
          </w:tcPr>
          <w:p w14:paraId="260D216A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R$ 182,90</w:t>
            </w:r>
          </w:p>
        </w:tc>
        <w:tc>
          <w:tcPr>
            <w:tcW w:w="992" w:type="dxa"/>
            <w:vAlign w:val="center"/>
          </w:tcPr>
          <w:p w14:paraId="60C7B6DF" w14:textId="5130CDCB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30EE5172" w14:textId="77777777" w:rsidTr="00834C35">
        <w:trPr>
          <w:trHeight w:val="20"/>
        </w:trPr>
        <w:tc>
          <w:tcPr>
            <w:tcW w:w="0" w:type="auto"/>
            <w:vAlign w:val="center"/>
          </w:tcPr>
          <w:p w14:paraId="15CF225D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50</w:t>
            </w:r>
          </w:p>
        </w:tc>
        <w:tc>
          <w:tcPr>
            <w:tcW w:w="4979" w:type="dxa"/>
            <w:vAlign w:val="center"/>
          </w:tcPr>
          <w:p w14:paraId="53D9AC2E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DESINSTALAÇÃO DE AR CONDICIONADO, TIPO SPLIT, DE 18.000 A 24.000 BTUS - INCLUSO RETIRADA DO EVAPORADOR, CONDENSADOR E TUBULAÇÃO FRIGOGÊNICA DE COBRE (CASO NECESSÁRIO).</w:t>
            </w:r>
          </w:p>
        </w:tc>
        <w:tc>
          <w:tcPr>
            <w:tcW w:w="708" w:type="dxa"/>
            <w:vAlign w:val="center"/>
          </w:tcPr>
          <w:p w14:paraId="60AF487C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3F7CACD7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1134" w:type="dxa"/>
            <w:vAlign w:val="center"/>
          </w:tcPr>
          <w:p w14:paraId="2CFF8E3F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R$ 193,22</w:t>
            </w:r>
          </w:p>
        </w:tc>
        <w:tc>
          <w:tcPr>
            <w:tcW w:w="992" w:type="dxa"/>
            <w:vAlign w:val="center"/>
          </w:tcPr>
          <w:p w14:paraId="6300CE11" w14:textId="5853BD29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47AE9D1E" w14:textId="77777777" w:rsidTr="00834C35">
        <w:trPr>
          <w:trHeight w:val="20"/>
        </w:trPr>
        <w:tc>
          <w:tcPr>
            <w:tcW w:w="0" w:type="auto"/>
            <w:vAlign w:val="center"/>
          </w:tcPr>
          <w:p w14:paraId="41B7522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51</w:t>
            </w:r>
          </w:p>
        </w:tc>
        <w:tc>
          <w:tcPr>
            <w:tcW w:w="4979" w:type="dxa"/>
            <w:vAlign w:val="center"/>
          </w:tcPr>
          <w:p w14:paraId="404521AB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DESINSTALAÇÃO DE AR CONDICIONADO, TIPO SPLIT, DE 30.000 A 36.000 BTUS - INCLUSO RETIRADA DO EVAPORADOR, CONDENSADOR E TUBULAÇÃO FRIGOGÊNICA DE COBRE (CASO NECESSÁRIO)</w:t>
            </w:r>
          </w:p>
        </w:tc>
        <w:tc>
          <w:tcPr>
            <w:tcW w:w="708" w:type="dxa"/>
            <w:vAlign w:val="center"/>
          </w:tcPr>
          <w:p w14:paraId="3729857F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4EF333F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1134" w:type="dxa"/>
            <w:vAlign w:val="center"/>
          </w:tcPr>
          <w:p w14:paraId="631CD0CF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R$ 316,07</w:t>
            </w:r>
          </w:p>
        </w:tc>
        <w:tc>
          <w:tcPr>
            <w:tcW w:w="992" w:type="dxa"/>
            <w:vAlign w:val="center"/>
          </w:tcPr>
          <w:p w14:paraId="638385BD" w14:textId="1F8CB4A0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0A9AD0D0" w14:textId="77777777" w:rsidTr="00834C35">
        <w:trPr>
          <w:trHeight w:val="20"/>
        </w:trPr>
        <w:tc>
          <w:tcPr>
            <w:tcW w:w="0" w:type="auto"/>
            <w:vAlign w:val="center"/>
          </w:tcPr>
          <w:p w14:paraId="10CE7299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52</w:t>
            </w:r>
          </w:p>
        </w:tc>
        <w:tc>
          <w:tcPr>
            <w:tcW w:w="4979" w:type="dxa"/>
            <w:vAlign w:val="center"/>
          </w:tcPr>
          <w:p w14:paraId="6EEDE4AA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MANUTENÇÃO E LIMPEZA COMPLETA DE APARELHO DE AR CONDICIONADO, TIPO SPLIT, INVERTER OU CONVENCIONAL, DE 9.000 A 12.000 BTUS -COMPREENDENDO A LIMPEZA TOTAL DA (EVAPORADORA E DA CONDENSADORA), COM DESMONTAGEM E MONTAGEM DOS EQUIPAMENTOS, REVISÃO GERAL, LIMPEZA E LAVAGEM GERAL, LUBRIFICAÇÃO, AJUSTES MECÂNICOS, DESOBSTRUÇÃO DE EVAPORADOR, REGULAGEM DE FRIO, LIMPEZA DE FILTRO DE AR E TESTE DE RENDIMENTO, COM RETIRADA DO APARELHO E RECOLOCAÇÃO DO EQUIPAMENTO NO LOCAL DE ORIGEM, MANTENDO SE A APARELHAGEM EM PERFEITAS CONDIÇÕES DE FUNCIONAMENTO, COM MÃO DE OBRA INCLUSA, MATERIAL E ACESSÓRIOS.</w:t>
            </w:r>
          </w:p>
        </w:tc>
        <w:tc>
          <w:tcPr>
            <w:tcW w:w="708" w:type="dxa"/>
            <w:vAlign w:val="center"/>
          </w:tcPr>
          <w:p w14:paraId="376A49EA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03A26F1A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413</w:t>
            </w:r>
          </w:p>
        </w:tc>
        <w:tc>
          <w:tcPr>
            <w:tcW w:w="1134" w:type="dxa"/>
            <w:vAlign w:val="center"/>
          </w:tcPr>
          <w:p w14:paraId="098CEACD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R$ 301,00</w:t>
            </w:r>
          </w:p>
        </w:tc>
        <w:tc>
          <w:tcPr>
            <w:tcW w:w="992" w:type="dxa"/>
            <w:vAlign w:val="center"/>
          </w:tcPr>
          <w:p w14:paraId="7E187058" w14:textId="73FA12B9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2E6ABB34" w14:textId="77777777" w:rsidTr="00834C35">
        <w:trPr>
          <w:trHeight w:val="20"/>
        </w:trPr>
        <w:tc>
          <w:tcPr>
            <w:tcW w:w="0" w:type="auto"/>
            <w:vAlign w:val="center"/>
          </w:tcPr>
          <w:p w14:paraId="70498451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53</w:t>
            </w:r>
          </w:p>
        </w:tc>
        <w:tc>
          <w:tcPr>
            <w:tcW w:w="4979" w:type="dxa"/>
            <w:vAlign w:val="center"/>
          </w:tcPr>
          <w:p w14:paraId="170A96D4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MANUTENÇÃO E LIMPEZA COMPLETA DE APARELHO DE AR CONDICIONADO, TIPO SPLIT, INVERTER OU CONVENCIONAL, DE 18.000 A 24.000 BTUS -COMPREENDENDO A LIMPEZA TOTAL DA (EVAPORADORA E DA CONDENSADORA), COM DESMONTAGEM E MONTAGEM DOS EQUIPAMENTOS, REVISÃO GERAL, LIMPEZA E LAVAGEM GERAL, LUBRIFICAÇÃO, AJUSTES MECÂNICOS, DESOBSTRUÇÃO DE EVAPORADOR, REGULAGEM DE FRIO, LIMPEZA DE FILTRO DE AR E TESTE DE RENDIMENTO, COM RETIRADA DO APARELHO E RECOLOCAÇÃO DO EQUIPAMENTO NO LOCAL DE ORIGEM, MANTENDO SE A APARELHAGEM EM PERFEITAS CONDIÇÕES DE FUNCIONAMENTO, COM MÃO DE OBRA INCLUSA, MATERIAL E ACESSÓRIOS.</w:t>
            </w:r>
          </w:p>
        </w:tc>
        <w:tc>
          <w:tcPr>
            <w:tcW w:w="708" w:type="dxa"/>
            <w:vAlign w:val="center"/>
          </w:tcPr>
          <w:p w14:paraId="0C48F020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6530BC70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1134" w:type="dxa"/>
            <w:vAlign w:val="center"/>
          </w:tcPr>
          <w:p w14:paraId="19B9F31A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R$ 343,19</w:t>
            </w:r>
          </w:p>
        </w:tc>
        <w:tc>
          <w:tcPr>
            <w:tcW w:w="992" w:type="dxa"/>
            <w:vAlign w:val="center"/>
          </w:tcPr>
          <w:p w14:paraId="0DAFDAD4" w14:textId="5BAD30AD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5FB47A95" w14:textId="77777777" w:rsidTr="00834C35">
        <w:trPr>
          <w:trHeight w:val="20"/>
        </w:trPr>
        <w:tc>
          <w:tcPr>
            <w:tcW w:w="0" w:type="auto"/>
            <w:vAlign w:val="center"/>
          </w:tcPr>
          <w:p w14:paraId="4F9C789B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54</w:t>
            </w:r>
          </w:p>
        </w:tc>
        <w:tc>
          <w:tcPr>
            <w:tcW w:w="4979" w:type="dxa"/>
            <w:vAlign w:val="center"/>
          </w:tcPr>
          <w:p w14:paraId="60C8DD47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MANUTENÇÃO E LIMPEZA COMPLETA DE APARELHO DE AR CONDICIONADO, TIPO SPLIT, INVERTER OU CONVENCIONAL, DE 30.000 A 36.000 BTUS -COMPREENDENDO A LIMPEZA TOTAL DA (EVAPORADORA E DA CONDENSADORA), COM DESMONTAGEM E MONTAGEM DOS EQUIPAMENTOS, REVISÃO GERAL, LIMPEZA E LAVAGEM GERAL, LUBRIFICAÇÃO, AJUSTES MECÂNICOS, DESOBSTRUÇÃO DE EVAPORADOR, REGULAGEM DE FRIO, LIMPEZA DE FILTRO DE AR E TESTE DE RENDIMENTO, COM RETIRADA DO APARELHO E RECOLOCAÇÃO DO EQUIPAMENTO NO LOCAL DE ORIGEM, MANTENDO SE A APARELHAGEM EM PERFEITAS CONDIÇÕES DE FUNCIONAMENTO, COM MÃO DE OBRA INCLUSA, MATERIAL E ACESSÓRIOS</w:t>
            </w:r>
          </w:p>
        </w:tc>
        <w:tc>
          <w:tcPr>
            <w:tcW w:w="708" w:type="dxa"/>
            <w:vAlign w:val="center"/>
          </w:tcPr>
          <w:p w14:paraId="14DDCCDB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1C089BCB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1134" w:type="dxa"/>
            <w:vAlign w:val="center"/>
          </w:tcPr>
          <w:p w14:paraId="114D70FF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R$ 444,60</w:t>
            </w:r>
          </w:p>
        </w:tc>
        <w:tc>
          <w:tcPr>
            <w:tcW w:w="992" w:type="dxa"/>
            <w:vAlign w:val="center"/>
          </w:tcPr>
          <w:p w14:paraId="62F4AD98" w14:textId="1E31453A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50497871" w14:textId="77777777" w:rsidTr="00834C35">
        <w:trPr>
          <w:trHeight w:val="20"/>
        </w:trPr>
        <w:tc>
          <w:tcPr>
            <w:tcW w:w="0" w:type="auto"/>
            <w:vAlign w:val="center"/>
          </w:tcPr>
          <w:p w14:paraId="29CF8238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55</w:t>
            </w:r>
          </w:p>
        </w:tc>
        <w:tc>
          <w:tcPr>
            <w:tcW w:w="4979" w:type="dxa"/>
            <w:vAlign w:val="center"/>
          </w:tcPr>
          <w:p w14:paraId="19828751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 xml:space="preserve">SERVIÇO DE MANUTENÇÃO E LIMPEZA COMPLETA DE APARELHO DE AR CONDICIONADO, TIPO SPLIT, INVERTER OU CONVENCIONAL, DE 48.000 A 60.000 BTUS -COMPREENDENDO A LIMPEZA TOTAL DA (EVAPORADORA E DA CONDENSADORA), COM DESMONTAGEM E MONTAGEM DOS EQUIPAMENTOS, REVISÃO GERAL, LIMPEZA E LAVAGEM GERAL, LUBRIFICAÇÃO, AJUSTES MECÂNICOS, DESOBSTRUÇÃO DE EVAPORADOR, REGULAGEM DE FRIO, LIMPEZA DE FILTRO DE AR E TESTE DE RENDIMENTO, COM RETIRADA DO APARELHO E RECOLOCAÇÃO DO EQUIPAMENTO NO LOCAL DE ORIGEM, MANTENDO SE A APARELHAGEM EM PERFEITAS CONDIÇÕES DE FUNCIONAMENTO, COM MÃO DE OBRA INCLUSA, </w:t>
            </w: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br/>
              <w:t>MATERIAL E ACESSÓRIOS.</w:t>
            </w:r>
          </w:p>
        </w:tc>
        <w:tc>
          <w:tcPr>
            <w:tcW w:w="708" w:type="dxa"/>
            <w:vAlign w:val="center"/>
          </w:tcPr>
          <w:p w14:paraId="3F8DE187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4111CD3D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14:paraId="62FB64CA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R$ 498,06</w:t>
            </w:r>
          </w:p>
        </w:tc>
        <w:tc>
          <w:tcPr>
            <w:tcW w:w="992" w:type="dxa"/>
            <w:vAlign w:val="center"/>
          </w:tcPr>
          <w:p w14:paraId="61568C19" w14:textId="63397685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19FE9D59" w14:textId="77777777" w:rsidTr="00834C35">
        <w:trPr>
          <w:trHeight w:val="20"/>
        </w:trPr>
        <w:tc>
          <w:tcPr>
            <w:tcW w:w="0" w:type="auto"/>
            <w:vAlign w:val="center"/>
          </w:tcPr>
          <w:p w14:paraId="2D9E6D54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56</w:t>
            </w:r>
          </w:p>
        </w:tc>
        <w:tc>
          <w:tcPr>
            <w:tcW w:w="4979" w:type="dxa"/>
            <w:vAlign w:val="center"/>
          </w:tcPr>
          <w:p w14:paraId="547B9DBD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RECARGA DE GÁS R22 PARA AR CONDICIONADO, TIPO SPLIT E/OU JANELA, DE 9.000 A 12.000 BTUS - INCLUSO MÃO DE OBRA E MATERIAL</w:t>
            </w:r>
          </w:p>
        </w:tc>
        <w:tc>
          <w:tcPr>
            <w:tcW w:w="708" w:type="dxa"/>
            <w:vAlign w:val="center"/>
          </w:tcPr>
          <w:p w14:paraId="255F41B7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5268CC17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1134" w:type="dxa"/>
            <w:vAlign w:val="center"/>
          </w:tcPr>
          <w:p w14:paraId="196A7A8E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R$ 329,82</w:t>
            </w:r>
          </w:p>
        </w:tc>
        <w:tc>
          <w:tcPr>
            <w:tcW w:w="992" w:type="dxa"/>
            <w:vAlign w:val="center"/>
          </w:tcPr>
          <w:p w14:paraId="24EC5827" w14:textId="2E84ABDA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6A03ABD9" w14:textId="77777777" w:rsidTr="00834C35">
        <w:trPr>
          <w:trHeight w:val="20"/>
        </w:trPr>
        <w:tc>
          <w:tcPr>
            <w:tcW w:w="0" w:type="auto"/>
            <w:vAlign w:val="center"/>
          </w:tcPr>
          <w:p w14:paraId="57E71641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lastRenderedPageBreak/>
              <w:t>57</w:t>
            </w:r>
          </w:p>
        </w:tc>
        <w:tc>
          <w:tcPr>
            <w:tcW w:w="4979" w:type="dxa"/>
            <w:vAlign w:val="center"/>
          </w:tcPr>
          <w:p w14:paraId="573D2B5F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RECARGA DE GÁS R22 PARA AR CONDICIONADO, TIPO SPLIT E/OU JANELA, DE 18.000 A 24.000 BTUS - INCLUSO MÃO DE OBRA E MATERIAL.</w:t>
            </w:r>
          </w:p>
        </w:tc>
        <w:tc>
          <w:tcPr>
            <w:tcW w:w="708" w:type="dxa"/>
            <w:vAlign w:val="center"/>
          </w:tcPr>
          <w:p w14:paraId="60B5BAF8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36D2A5AB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134" w:type="dxa"/>
            <w:vAlign w:val="center"/>
          </w:tcPr>
          <w:p w14:paraId="4A2A6856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R$ 432,00</w:t>
            </w:r>
          </w:p>
        </w:tc>
        <w:tc>
          <w:tcPr>
            <w:tcW w:w="992" w:type="dxa"/>
            <w:vAlign w:val="center"/>
          </w:tcPr>
          <w:p w14:paraId="57F19590" w14:textId="32C19460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123420EE" w14:textId="77777777" w:rsidTr="00834C35">
        <w:trPr>
          <w:trHeight w:val="20"/>
        </w:trPr>
        <w:tc>
          <w:tcPr>
            <w:tcW w:w="0" w:type="auto"/>
            <w:vAlign w:val="center"/>
          </w:tcPr>
          <w:p w14:paraId="29E48B4F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58</w:t>
            </w:r>
          </w:p>
        </w:tc>
        <w:tc>
          <w:tcPr>
            <w:tcW w:w="4979" w:type="dxa"/>
            <w:vAlign w:val="center"/>
          </w:tcPr>
          <w:p w14:paraId="70667D05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RECARGA DE GÁS R22 PARA AR CONDICIONADO, TIPO SPLIT E/OU JANELA, DE 30.000 A 36.000 BTUS - INCLUSO MÃO DE OBRA E MATERIAL</w:t>
            </w:r>
          </w:p>
        </w:tc>
        <w:tc>
          <w:tcPr>
            <w:tcW w:w="708" w:type="dxa"/>
            <w:vAlign w:val="center"/>
          </w:tcPr>
          <w:p w14:paraId="26D714DD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2448396E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134" w:type="dxa"/>
            <w:vAlign w:val="center"/>
          </w:tcPr>
          <w:p w14:paraId="01CFEDF5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R$ 536,04</w:t>
            </w:r>
          </w:p>
        </w:tc>
        <w:tc>
          <w:tcPr>
            <w:tcW w:w="992" w:type="dxa"/>
            <w:vAlign w:val="center"/>
          </w:tcPr>
          <w:p w14:paraId="20E87DF0" w14:textId="4765F9F8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61EFD698" w14:textId="77777777" w:rsidTr="00834C35">
        <w:trPr>
          <w:trHeight w:val="20"/>
        </w:trPr>
        <w:tc>
          <w:tcPr>
            <w:tcW w:w="0" w:type="auto"/>
            <w:vAlign w:val="center"/>
          </w:tcPr>
          <w:p w14:paraId="74E0128A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59</w:t>
            </w:r>
          </w:p>
        </w:tc>
        <w:tc>
          <w:tcPr>
            <w:tcW w:w="4979" w:type="dxa"/>
            <w:vAlign w:val="center"/>
          </w:tcPr>
          <w:p w14:paraId="13E0DE52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RECARGA DE GÁS R22 PARA AR CONDICIONADO, TIPO SPLIT E/OU JANELA, DE 48.000 A 60.000 BTUS - INCLUSO MÃO DE OBRA E MATERIAL.</w:t>
            </w:r>
          </w:p>
        </w:tc>
        <w:tc>
          <w:tcPr>
            <w:tcW w:w="708" w:type="dxa"/>
            <w:vAlign w:val="center"/>
          </w:tcPr>
          <w:p w14:paraId="34BDB8EC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6D6BF3FF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617C7BAA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R$ 823,89</w:t>
            </w:r>
          </w:p>
        </w:tc>
        <w:tc>
          <w:tcPr>
            <w:tcW w:w="992" w:type="dxa"/>
            <w:vAlign w:val="center"/>
          </w:tcPr>
          <w:p w14:paraId="7FA116AD" w14:textId="2E3389CB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59D3DAB6" w14:textId="77777777" w:rsidTr="00834C35">
        <w:trPr>
          <w:trHeight w:val="20"/>
        </w:trPr>
        <w:tc>
          <w:tcPr>
            <w:tcW w:w="0" w:type="auto"/>
            <w:vAlign w:val="center"/>
          </w:tcPr>
          <w:p w14:paraId="490866DA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60</w:t>
            </w:r>
          </w:p>
        </w:tc>
        <w:tc>
          <w:tcPr>
            <w:tcW w:w="4979" w:type="dxa"/>
            <w:vAlign w:val="center"/>
          </w:tcPr>
          <w:p w14:paraId="5F614747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SERVIÇOS DE RECARGA DE GÁS R410A PARA AR CONDICIONADO, TIPO SPLIT E/OU JANELA, DE 9.000 A 12.000 BTUS - INCLUSO MÃO DE OBRA E MATERIAL.</w:t>
            </w:r>
          </w:p>
        </w:tc>
        <w:tc>
          <w:tcPr>
            <w:tcW w:w="708" w:type="dxa"/>
            <w:vAlign w:val="center"/>
          </w:tcPr>
          <w:p w14:paraId="31F863FB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21207152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1134" w:type="dxa"/>
            <w:vAlign w:val="center"/>
          </w:tcPr>
          <w:p w14:paraId="74A82829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R$ 319,22</w:t>
            </w:r>
          </w:p>
        </w:tc>
        <w:tc>
          <w:tcPr>
            <w:tcW w:w="992" w:type="dxa"/>
            <w:vAlign w:val="center"/>
          </w:tcPr>
          <w:p w14:paraId="721990C5" w14:textId="0A39FD6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5668C2CA" w14:textId="77777777" w:rsidTr="00834C35">
        <w:trPr>
          <w:trHeight w:val="20"/>
        </w:trPr>
        <w:tc>
          <w:tcPr>
            <w:tcW w:w="0" w:type="auto"/>
            <w:vAlign w:val="center"/>
          </w:tcPr>
          <w:p w14:paraId="2F7A6FC7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61</w:t>
            </w:r>
          </w:p>
        </w:tc>
        <w:tc>
          <w:tcPr>
            <w:tcW w:w="4979" w:type="dxa"/>
            <w:vAlign w:val="center"/>
          </w:tcPr>
          <w:p w14:paraId="4BA467B8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SERVIÇOS DE RECARGA DE GÁS R410A PARA AR CONDICIONADO, TIPO SPLIT E/OU JANELA, DE 18.000 A 24.000 BTUS - INCLUSO MÃO DE OBRA E MATERIAL</w:t>
            </w:r>
          </w:p>
        </w:tc>
        <w:tc>
          <w:tcPr>
            <w:tcW w:w="708" w:type="dxa"/>
            <w:vAlign w:val="center"/>
          </w:tcPr>
          <w:p w14:paraId="7D2BEE15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19599F95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1134" w:type="dxa"/>
            <w:vAlign w:val="center"/>
          </w:tcPr>
          <w:p w14:paraId="1E4BC5A9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R$ 413,00</w:t>
            </w:r>
          </w:p>
        </w:tc>
        <w:tc>
          <w:tcPr>
            <w:tcW w:w="992" w:type="dxa"/>
            <w:vAlign w:val="center"/>
          </w:tcPr>
          <w:p w14:paraId="5BEAB684" w14:textId="6DBB04EC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3C21F198" w14:textId="77777777" w:rsidTr="00834C35">
        <w:trPr>
          <w:trHeight w:val="20"/>
        </w:trPr>
        <w:tc>
          <w:tcPr>
            <w:tcW w:w="0" w:type="auto"/>
            <w:vAlign w:val="center"/>
          </w:tcPr>
          <w:p w14:paraId="0C059B40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62</w:t>
            </w:r>
          </w:p>
        </w:tc>
        <w:tc>
          <w:tcPr>
            <w:tcW w:w="4979" w:type="dxa"/>
            <w:vAlign w:val="center"/>
          </w:tcPr>
          <w:p w14:paraId="784D1AAC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SERVIÇOS DE RECARGA DE GÁS R410A PARA AR CONDICIONADO, TIPO SPLIT E/OU JANELA, DE 30.000 A 36.000 BTUS - INCLUSO MÃO DE OBRA E MATERIAL.</w:t>
            </w:r>
          </w:p>
        </w:tc>
        <w:tc>
          <w:tcPr>
            <w:tcW w:w="708" w:type="dxa"/>
            <w:vAlign w:val="center"/>
          </w:tcPr>
          <w:p w14:paraId="41053730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00230C46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134" w:type="dxa"/>
            <w:vAlign w:val="center"/>
          </w:tcPr>
          <w:p w14:paraId="5B9A991E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R$ 608,55</w:t>
            </w:r>
          </w:p>
        </w:tc>
        <w:tc>
          <w:tcPr>
            <w:tcW w:w="992" w:type="dxa"/>
            <w:vAlign w:val="center"/>
          </w:tcPr>
          <w:p w14:paraId="54F0FCE0" w14:textId="3AB8CDE4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774A7964" w14:textId="77777777" w:rsidTr="00834C35">
        <w:trPr>
          <w:trHeight w:val="20"/>
        </w:trPr>
        <w:tc>
          <w:tcPr>
            <w:tcW w:w="0" w:type="auto"/>
            <w:vAlign w:val="center"/>
          </w:tcPr>
          <w:p w14:paraId="7D3E3459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63</w:t>
            </w:r>
          </w:p>
        </w:tc>
        <w:tc>
          <w:tcPr>
            <w:tcW w:w="4979" w:type="dxa"/>
            <w:vAlign w:val="center"/>
          </w:tcPr>
          <w:p w14:paraId="6AF3889D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SERVIÇOS DE RECARGA DE GÁS R410A PARA AR CONDICIONADO, TIPO SPLIT E/OU JANELA, DE 48.000 A 60.000 BTUS - INCLUSO MÃO DE OBRA E MATERIAL.</w:t>
            </w:r>
          </w:p>
        </w:tc>
        <w:tc>
          <w:tcPr>
            <w:tcW w:w="708" w:type="dxa"/>
            <w:vAlign w:val="center"/>
          </w:tcPr>
          <w:p w14:paraId="1BCCEAAB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1F5370E0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5F1DF12D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R$ 824,96</w:t>
            </w:r>
          </w:p>
        </w:tc>
        <w:tc>
          <w:tcPr>
            <w:tcW w:w="992" w:type="dxa"/>
            <w:vAlign w:val="center"/>
          </w:tcPr>
          <w:p w14:paraId="1ABA4735" w14:textId="5EBF7CEB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496EA016" w14:textId="77777777" w:rsidTr="00834C35">
        <w:trPr>
          <w:trHeight w:val="20"/>
        </w:trPr>
        <w:tc>
          <w:tcPr>
            <w:tcW w:w="0" w:type="auto"/>
            <w:vAlign w:val="center"/>
          </w:tcPr>
          <w:p w14:paraId="7F1FF9EB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64</w:t>
            </w:r>
          </w:p>
        </w:tc>
        <w:tc>
          <w:tcPr>
            <w:tcW w:w="4979" w:type="dxa"/>
            <w:vAlign w:val="center"/>
          </w:tcPr>
          <w:p w14:paraId="5683CC5B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SERVIÇOS DE RECARGA DE GÁS R32 PARA AR CONDICIONADO, TIPO SPLIT E/OU JANELA, DE 9.000 A 12.000 BTUS - INCLUSO MÃO DE OBRA E MATERIAL.</w:t>
            </w:r>
          </w:p>
        </w:tc>
        <w:tc>
          <w:tcPr>
            <w:tcW w:w="708" w:type="dxa"/>
            <w:vAlign w:val="center"/>
          </w:tcPr>
          <w:p w14:paraId="194393BB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50872A26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266</w:t>
            </w:r>
          </w:p>
        </w:tc>
        <w:tc>
          <w:tcPr>
            <w:tcW w:w="1134" w:type="dxa"/>
            <w:vAlign w:val="center"/>
          </w:tcPr>
          <w:p w14:paraId="6C68DD00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R$ 319,64</w:t>
            </w:r>
          </w:p>
        </w:tc>
        <w:tc>
          <w:tcPr>
            <w:tcW w:w="992" w:type="dxa"/>
            <w:vAlign w:val="center"/>
          </w:tcPr>
          <w:p w14:paraId="0DF34A1B" w14:textId="73281C15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58466E92" w14:textId="77777777" w:rsidTr="00834C35">
        <w:trPr>
          <w:trHeight w:val="20"/>
        </w:trPr>
        <w:tc>
          <w:tcPr>
            <w:tcW w:w="0" w:type="auto"/>
            <w:vAlign w:val="center"/>
          </w:tcPr>
          <w:p w14:paraId="34004143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65</w:t>
            </w:r>
          </w:p>
        </w:tc>
        <w:tc>
          <w:tcPr>
            <w:tcW w:w="4979" w:type="dxa"/>
            <w:vAlign w:val="center"/>
          </w:tcPr>
          <w:p w14:paraId="59BD66C8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SERVIÇOS DE RECARGA DE GÁS R32 PARA AR CONDICIONADO, TIPO SPLIT E/OU JANELA, DE 18.000 A 24.000 BTUS - INCLUSO MÃO DE OBRA E MATERIAL.</w:t>
            </w:r>
          </w:p>
        </w:tc>
        <w:tc>
          <w:tcPr>
            <w:tcW w:w="708" w:type="dxa"/>
            <w:vAlign w:val="center"/>
          </w:tcPr>
          <w:p w14:paraId="521CE464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3972B316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1134" w:type="dxa"/>
            <w:vAlign w:val="center"/>
          </w:tcPr>
          <w:p w14:paraId="004D15E8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R$ 349,30</w:t>
            </w:r>
          </w:p>
        </w:tc>
        <w:tc>
          <w:tcPr>
            <w:tcW w:w="992" w:type="dxa"/>
            <w:vAlign w:val="center"/>
          </w:tcPr>
          <w:p w14:paraId="284E20A0" w14:textId="64CA543A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0FB50A6E" w14:textId="77777777" w:rsidTr="00834C35">
        <w:trPr>
          <w:trHeight w:val="20"/>
        </w:trPr>
        <w:tc>
          <w:tcPr>
            <w:tcW w:w="0" w:type="auto"/>
            <w:vAlign w:val="center"/>
          </w:tcPr>
          <w:p w14:paraId="210CB41A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66</w:t>
            </w:r>
          </w:p>
        </w:tc>
        <w:tc>
          <w:tcPr>
            <w:tcW w:w="4979" w:type="dxa"/>
            <w:vAlign w:val="center"/>
          </w:tcPr>
          <w:p w14:paraId="0A1453D6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SERVIÇOS DE RECARGA DE GÁS R32 PARA AR CONDICIONADO, TIPO SPLIT E/OU JANELA, DE 30.000 A 36.000 BTUS - INCLUSO MÃO DE OBRA E MATERIAL</w:t>
            </w:r>
          </w:p>
        </w:tc>
        <w:tc>
          <w:tcPr>
            <w:tcW w:w="708" w:type="dxa"/>
            <w:vAlign w:val="center"/>
          </w:tcPr>
          <w:p w14:paraId="48E0F0B7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787F6A41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134" w:type="dxa"/>
            <w:vAlign w:val="center"/>
          </w:tcPr>
          <w:p w14:paraId="4B1C2E48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R$ 672,00</w:t>
            </w:r>
          </w:p>
        </w:tc>
        <w:tc>
          <w:tcPr>
            <w:tcW w:w="992" w:type="dxa"/>
            <w:vAlign w:val="center"/>
          </w:tcPr>
          <w:p w14:paraId="132864F0" w14:textId="410E25FD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041A955D" w14:textId="77777777" w:rsidTr="00834C35">
        <w:trPr>
          <w:trHeight w:val="20"/>
        </w:trPr>
        <w:tc>
          <w:tcPr>
            <w:tcW w:w="0" w:type="auto"/>
            <w:vAlign w:val="center"/>
          </w:tcPr>
          <w:p w14:paraId="2F5DDD20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67</w:t>
            </w:r>
          </w:p>
        </w:tc>
        <w:tc>
          <w:tcPr>
            <w:tcW w:w="4979" w:type="dxa"/>
            <w:vAlign w:val="center"/>
          </w:tcPr>
          <w:p w14:paraId="6F9634C1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SERVIÇOS DE RECARGA DE GÁS R32 PARA AR CONDICIONADO, TIPO SPLIT E/OU JANELA, DE 48.000 A 60.000 BTUS - INCLUSO MÃO DE OBRA E MATERIAL.</w:t>
            </w:r>
          </w:p>
        </w:tc>
        <w:tc>
          <w:tcPr>
            <w:tcW w:w="708" w:type="dxa"/>
            <w:vAlign w:val="center"/>
          </w:tcPr>
          <w:p w14:paraId="7072B26B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7B3398B2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0575DF2D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R$ 963,33</w:t>
            </w:r>
          </w:p>
        </w:tc>
        <w:tc>
          <w:tcPr>
            <w:tcW w:w="992" w:type="dxa"/>
            <w:vAlign w:val="center"/>
          </w:tcPr>
          <w:p w14:paraId="15FF743A" w14:textId="56D42A7C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22976B79" w14:textId="77777777" w:rsidTr="00834C35">
        <w:trPr>
          <w:trHeight w:val="20"/>
        </w:trPr>
        <w:tc>
          <w:tcPr>
            <w:tcW w:w="0" w:type="auto"/>
            <w:vAlign w:val="center"/>
          </w:tcPr>
          <w:p w14:paraId="0AE0BE6C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68</w:t>
            </w:r>
          </w:p>
        </w:tc>
        <w:tc>
          <w:tcPr>
            <w:tcW w:w="4979" w:type="dxa"/>
            <w:vAlign w:val="center"/>
          </w:tcPr>
          <w:p w14:paraId="74BCD901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DESLOCAMENTO</w:t>
            </w:r>
          </w:p>
        </w:tc>
        <w:tc>
          <w:tcPr>
            <w:tcW w:w="708" w:type="dxa"/>
            <w:vAlign w:val="center"/>
          </w:tcPr>
          <w:p w14:paraId="0BDDF92C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Km</w:t>
            </w:r>
          </w:p>
        </w:tc>
        <w:tc>
          <w:tcPr>
            <w:tcW w:w="709" w:type="dxa"/>
            <w:vAlign w:val="center"/>
          </w:tcPr>
          <w:p w14:paraId="5DACBF8F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5600</w:t>
            </w:r>
          </w:p>
        </w:tc>
        <w:tc>
          <w:tcPr>
            <w:tcW w:w="1134" w:type="dxa"/>
            <w:vAlign w:val="center"/>
          </w:tcPr>
          <w:p w14:paraId="473DC217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R$ 2,78</w:t>
            </w:r>
          </w:p>
        </w:tc>
        <w:tc>
          <w:tcPr>
            <w:tcW w:w="992" w:type="dxa"/>
            <w:vAlign w:val="center"/>
          </w:tcPr>
          <w:p w14:paraId="274BD0D6" w14:textId="246EAD24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79A3A07C" w14:textId="77777777" w:rsidTr="00834C35">
        <w:trPr>
          <w:trHeight w:val="20"/>
        </w:trPr>
        <w:tc>
          <w:tcPr>
            <w:tcW w:w="0" w:type="auto"/>
            <w:vAlign w:val="center"/>
          </w:tcPr>
          <w:p w14:paraId="2602D09C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69</w:t>
            </w:r>
          </w:p>
        </w:tc>
        <w:tc>
          <w:tcPr>
            <w:tcW w:w="4979" w:type="dxa"/>
            <w:vAlign w:val="center"/>
          </w:tcPr>
          <w:p w14:paraId="6E66B1EA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VISITA TÉCNICA –REALIZADA POR PROFISSIONAL QUALIFICADO, COM FINALIDADE DE LEVANTAMENTO DE DADOS, ANALISE TÉCNICA, INSPEÇÃO DO EQUIPAMENTO, IDENTIFICAÇÃO DE REPARAÇÃO TÉCNICA NECESSÁRIA.</w:t>
            </w:r>
          </w:p>
        </w:tc>
        <w:tc>
          <w:tcPr>
            <w:tcW w:w="708" w:type="dxa"/>
            <w:vAlign w:val="center"/>
          </w:tcPr>
          <w:p w14:paraId="74C44601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28BE9910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759</w:t>
            </w:r>
          </w:p>
        </w:tc>
        <w:tc>
          <w:tcPr>
            <w:tcW w:w="1134" w:type="dxa"/>
            <w:vAlign w:val="center"/>
          </w:tcPr>
          <w:p w14:paraId="3302C8AA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R$ 106,71</w:t>
            </w:r>
          </w:p>
        </w:tc>
        <w:tc>
          <w:tcPr>
            <w:tcW w:w="992" w:type="dxa"/>
            <w:vAlign w:val="center"/>
          </w:tcPr>
          <w:p w14:paraId="0CD8F109" w14:textId="44F50C9A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  <w:tr w:rsidR="00834C35" w:rsidRPr="0072427F" w14:paraId="1CB7675A" w14:textId="77777777" w:rsidTr="00834C35">
        <w:trPr>
          <w:trHeight w:val="20"/>
        </w:trPr>
        <w:tc>
          <w:tcPr>
            <w:tcW w:w="0" w:type="auto"/>
            <w:vAlign w:val="center"/>
          </w:tcPr>
          <w:p w14:paraId="1550BA6C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427F">
              <w:rPr>
                <w:rFonts w:ascii="Arial" w:hAnsi="Arial" w:cs="Arial"/>
                <w:b/>
                <w:sz w:val="16"/>
                <w:szCs w:val="16"/>
              </w:rPr>
              <w:t>70</w:t>
            </w:r>
          </w:p>
        </w:tc>
        <w:tc>
          <w:tcPr>
            <w:tcW w:w="4979" w:type="dxa"/>
            <w:vAlign w:val="center"/>
          </w:tcPr>
          <w:p w14:paraId="5BBDA694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427F">
              <w:rPr>
                <w:rFonts w:ascii="Arial" w:hAnsi="Arial" w:cs="Arial"/>
                <w:color w:val="000000"/>
                <w:sz w:val="16"/>
                <w:szCs w:val="16"/>
              </w:rPr>
              <w:t>SERVIÇO DE DESINSTALAÇÃO DE AR CONDICIONADO, TIPO SPLIT, DE 48.000 A 60.000 BTUS - INCLUSO RETIRADA DO EVAPORADOR, CONDENSADOR E TUBULAÇÃO FRIGOGÊNICA DE COBRE (CASO NECESSÁRIO).</w:t>
            </w:r>
          </w:p>
        </w:tc>
        <w:tc>
          <w:tcPr>
            <w:tcW w:w="708" w:type="dxa"/>
            <w:vAlign w:val="center"/>
          </w:tcPr>
          <w:p w14:paraId="15AC63D8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Sv.</w:t>
            </w:r>
          </w:p>
        </w:tc>
        <w:tc>
          <w:tcPr>
            <w:tcW w:w="709" w:type="dxa"/>
            <w:vAlign w:val="center"/>
          </w:tcPr>
          <w:p w14:paraId="117F1469" w14:textId="77777777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533EC9CC" w14:textId="77777777" w:rsidR="00834C35" w:rsidRPr="0072427F" w:rsidRDefault="00834C35" w:rsidP="00834C35">
            <w:pPr>
              <w:pStyle w:val="SemEspaamento"/>
              <w:rPr>
                <w:rFonts w:ascii="Arial" w:hAnsi="Arial" w:cs="Arial"/>
                <w:sz w:val="16"/>
                <w:szCs w:val="16"/>
              </w:rPr>
            </w:pPr>
            <w:r w:rsidRPr="0072427F">
              <w:rPr>
                <w:rFonts w:ascii="Arial" w:hAnsi="Arial" w:cs="Arial"/>
                <w:sz w:val="16"/>
                <w:szCs w:val="16"/>
              </w:rPr>
              <w:t>R$ 517,33</w:t>
            </w:r>
          </w:p>
        </w:tc>
        <w:tc>
          <w:tcPr>
            <w:tcW w:w="992" w:type="dxa"/>
            <w:vAlign w:val="center"/>
          </w:tcPr>
          <w:p w14:paraId="2AD08628" w14:textId="07F15793" w:rsidR="00834C35" w:rsidRPr="0072427F" w:rsidRDefault="00834C35" w:rsidP="00834C35">
            <w:pPr>
              <w:pStyle w:val="SemEspaamen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6D0E">
              <w:rPr>
                <w:rFonts w:ascii="Arial" w:hAnsi="Arial" w:cs="Arial"/>
                <w:sz w:val="16"/>
                <w:szCs w:val="16"/>
              </w:rPr>
              <w:t>( ) Sim</w:t>
            </w:r>
            <w:r w:rsidRPr="001F6D0E">
              <w:rPr>
                <w:rFonts w:ascii="Arial" w:hAnsi="Arial" w:cs="Arial"/>
                <w:sz w:val="16"/>
                <w:szCs w:val="16"/>
              </w:rPr>
              <w:br/>
              <w:t>( ) Não</w:t>
            </w:r>
          </w:p>
        </w:tc>
      </w:tr>
    </w:tbl>
    <w:p w14:paraId="15740F58" w14:textId="471956FC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</w:p>
    <w:p w14:paraId="50E4EF2F" w14:textId="77777777" w:rsidR="00A40A0F" w:rsidRPr="00A40A0F" w:rsidRDefault="00A40A0F" w:rsidP="00A40A0F">
      <w:pPr>
        <w:numPr>
          <w:ilvl w:val="0"/>
          <w:numId w:val="33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A40A0F">
        <w:rPr>
          <w:rFonts w:ascii="Arial" w:hAnsi="Arial" w:cs="Arial"/>
          <w:b/>
          <w:bCs/>
          <w:sz w:val="22"/>
          <w:szCs w:val="22"/>
        </w:rPr>
        <w:t>NOME E CONTATO DO PREPOSTO:</w:t>
      </w:r>
    </w:p>
    <w:p w14:paraId="79B8C70C" w14:textId="77777777" w:rsidR="00A40A0F" w:rsidRPr="00A40A0F" w:rsidRDefault="00A40A0F" w:rsidP="00A40A0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Nome:</w:t>
      </w:r>
    </w:p>
    <w:p w14:paraId="40B9038E" w14:textId="77777777" w:rsidR="00A40A0F" w:rsidRPr="00A40A0F" w:rsidRDefault="00A40A0F" w:rsidP="00A40A0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E-mail:</w:t>
      </w:r>
    </w:p>
    <w:p w14:paraId="14CA4384" w14:textId="77777777" w:rsidR="00A40A0F" w:rsidRPr="00A40A0F" w:rsidRDefault="00A40A0F" w:rsidP="00A40A0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Telefone/Celular:</w:t>
      </w:r>
    </w:p>
    <w:p w14:paraId="2E8CEC21" w14:textId="77777777" w:rsidR="00A40A0F" w:rsidRPr="00A40A0F" w:rsidRDefault="00A40A0F" w:rsidP="00A40A0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F4B8B45" w14:textId="77777777" w:rsidR="00A40A0F" w:rsidRPr="00A40A0F" w:rsidRDefault="00A40A0F" w:rsidP="00A40A0F">
      <w:pPr>
        <w:numPr>
          <w:ilvl w:val="0"/>
          <w:numId w:val="33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A40A0F">
        <w:rPr>
          <w:rFonts w:ascii="Arial" w:hAnsi="Arial" w:cs="Arial"/>
          <w:b/>
          <w:bCs/>
          <w:sz w:val="22"/>
          <w:szCs w:val="22"/>
        </w:rPr>
        <w:t>DADOS BANCÁRIOS:</w:t>
      </w:r>
    </w:p>
    <w:p w14:paraId="402ADBBD" w14:textId="77777777" w:rsidR="00A40A0F" w:rsidRPr="00A40A0F" w:rsidRDefault="00A40A0F" w:rsidP="00A40A0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Banco:</w:t>
      </w:r>
    </w:p>
    <w:p w14:paraId="473CBD4C" w14:textId="77777777" w:rsidR="00A40A0F" w:rsidRPr="00A40A0F" w:rsidRDefault="00A40A0F" w:rsidP="00A40A0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Agência:</w:t>
      </w:r>
    </w:p>
    <w:p w14:paraId="0036EC12" w14:textId="77777777" w:rsidR="00A40A0F" w:rsidRPr="00A40A0F" w:rsidRDefault="00A40A0F" w:rsidP="00A40A0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Conta</w:t>
      </w:r>
    </w:p>
    <w:p w14:paraId="560B31C0" w14:textId="77777777" w:rsidR="00A40A0F" w:rsidRPr="00A40A0F" w:rsidRDefault="00A40A0F" w:rsidP="00A40A0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Tipo:</w:t>
      </w:r>
    </w:p>
    <w:p w14:paraId="068069F9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</w:p>
    <w:p w14:paraId="2705B76E" w14:textId="7DAF9D3B" w:rsidR="00A40A0F" w:rsidRPr="00BE3032" w:rsidRDefault="00A40A0F" w:rsidP="00BE3032">
      <w:pPr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b/>
          <w:sz w:val="22"/>
          <w:szCs w:val="22"/>
        </w:rPr>
        <w:t>DECLARAMOS</w:t>
      </w:r>
      <w:r w:rsidRPr="00A40A0F">
        <w:rPr>
          <w:rFonts w:ascii="Arial" w:hAnsi="Arial" w:cs="Arial"/>
          <w:sz w:val="22"/>
          <w:szCs w:val="22"/>
        </w:rPr>
        <w:t>, sob as penas da lei, que:</w:t>
      </w:r>
    </w:p>
    <w:p w14:paraId="215AC676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- Recebemos os documentos que compõem o Edital e tomamos conhecimento de todas as informações e condições para o cumprimento das obrigações objeto deste credenciamento, bem como de todas as especificações contidas na minuta do futuro credenciamento a ser assinado e que as aceitamos de forma incondicional;</w:t>
      </w:r>
    </w:p>
    <w:p w14:paraId="327C6BFE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</w:p>
    <w:p w14:paraId="6A47C1EB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- As informações prestadas neste pedido de credenciamento são verdadeiras, bem como que concordamos com os termos do edital e seus anexos;</w:t>
      </w:r>
    </w:p>
    <w:p w14:paraId="5DE73B9F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</w:p>
    <w:p w14:paraId="0AE72825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lastRenderedPageBreak/>
        <w:t>- Temos ciência da obrigatoriedade de declarar qualquer fato superveniente impeditivo do credenciamento;</w:t>
      </w:r>
    </w:p>
    <w:p w14:paraId="60FBBDB3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</w:p>
    <w:p w14:paraId="34A966F3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- Que possuímos condições de cumprir as exigências mínimas, para realização dos serviços a serem prestados, no que se refere aos recursos físicos e tecnológicos;</w:t>
      </w:r>
    </w:p>
    <w:p w14:paraId="61DF59D5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</w:p>
    <w:p w14:paraId="50862D40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- Declaro, nos termos do art. 63, § 1º, da Lei nº 14.133/2021, que esta proposta econômica compreende a integralidade dos custos para atendimento dos direitos trabalhistas assegurados na Constituição Federal, nas leis trabalhistas, nas normas infralegais, nas convenções coletivas de trabalho e nos termos de ajustamento de conduta vigentes na data de entrega da proposta;</w:t>
      </w:r>
    </w:p>
    <w:p w14:paraId="4682C72B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</w:p>
    <w:p w14:paraId="221F8B13" w14:textId="77777777" w:rsidR="00A40A0F" w:rsidRPr="00A40A0F" w:rsidRDefault="00A40A0F" w:rsidP="00A40A0F">
      <w:pPr>
        <w:jc w:val="both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Por fim, vimos requerer, mediante o presente, o credenciamento, em conformidade com o Edital divulgado pela Prefeitura Municipal de Sidrolândia/MS, juntando a documentação de habilitação exigida.</w:t>
      </w:r>
    </w:p>
    <w:p w14:paraId="2F271233" w14:textId="77777777" w:rsidR="00A40A0F" w:rsidRPr="00A40A0F" w:rsidRDefault="00A40A0F" w:rsidP="00A40A0F">
      <w:pPr>
        <w:jc w:val="center"/>
        <w:rPr>
          <w:rFonts w:ascii="Arial" w:hAnsi="Arial" w:cs="Arial"/>
          <w:sz w:val="22"/>
          <w:szCs w:val="22"/>
        </w:rPr>
      </w:pPr>
    </w:p>
    <w:p w14:paraId="08F1EE25" w14:textId="77777777" w:rsidR="00A40A0F" w:rsidRPr="00A40A0F" w:rsidRDefault="00A40A0F" w:rsidP="00A40A0F">
      <w:pPr>
        <w:jc w:val="center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Local/data</w:t>
      </w:r>
    </w:p>
    <w:p w14:paraId="4449BD16" w14:textId="77777777" w:rsidR="00A40A0F" w:rsidRPr="00A40A0F" w:rsidRDefault="00A40A0F" w:rsidP="00A40A0F">
      <w:pPr>
        <w:jc w:val="center"/>
        <w:rPr>
          <w:rFonts w:ascii="Arial" w:hAnsi="Arial" w:cs="Arial"/>
          <w:sz w:val="22"/>
          <w:szCs w:val="22"/>
        </w:rPr>
      </w:pPr>
    </w:p>
    <w:p w14:paraId="5BE7BEF2" w14:textId="77777777" w:rsidR="00A40A0F" w:rsidRPr="00A40A0F" w:rsidRDefault="00A40A0F" w:rsidP="00A40A0F">
      <w:pPr>
        <w:jc w:val="center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______________________________________________</w:t>
      </w:r>
    </w:p>
    <w:p w14:paraId="64952E77" w14:textId="77777777" w:rsidR="00A40A0F" w:rsidRPr="00A40A0F" w:rsidRDefault="00A40A0F" w:rsidP="00A40A0F">
      <w:pPr>
        <w:jc w:val="center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Nome e Assinatura do representante legal da empresa</w:t>
      </w:r>
    </w:p>
    <w:p w14:paraId="4A24824B" w14:textId="77777777" w:rsidR="00A40A0F" w:rsidRPr="00A40A0F" w:rsidRDefault="00A40A0F" w:rsidP="00A40A0F">
      <w:pPr>
        <w:jc w:val="center"/>
        <w:rPr>
          <w:rFonts w:ascii="Arial" w:hAnsi="Arial" w:cs="Arial"/>
          <w:sz w:val="22"/>
          <w:szCs w:val="22"/>
        </w:rPr>
      </w:pPr>
      <w:r w:rsidRPr="00A40A0F">
        <w:rPr>
          <w:rFonts w:ascii="Arial" w:hAnsi="Arial" w:cs="Arial"/>
          <w:sz w:val="22"/>
          <w:szCs w:val="22"/>
        </w:rPr>
        <w:t>Carimbo de CNPJ</w:t>
      </w:r>
    </w:p>
    <w:p w14:paraId="2CB9835E" w14:textId="459E50F4" w:rsidR="00A40A0F" w:rsidRPr="00A40A0F" w:rsidRDefault="00A40A0F" w:rsidP="00A40A0F">
      <w:pPr>
        <w:rPr>
          <w:rFonts w:ascii="Arial" w:hAnsi="Arial" w:cs="Arial"/>
          <w:sz w:val="22"/>
          <w:szCs w:val="22"/>
        </w:rPr>
      </w:pPr>
    </w:p>
    <w:sectPr w:rsidR="00A40A0F" w:rsidRPr="00A40A0F" w:rsidSect="00CA6F7C">
      <w:headerReference w:type="default" r:id="rId11"/>
      <w:footerReference w:type="default" r:id="rId12"/>
      <w:type w:val="continuous"/>
      <w:pgSz w:w="11907" w:h="16840" w:code="9"/>
      <w:pgMar w:top="1701" w:right="1134" w:bottom="1134" w:left="1701" w:header="28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3C3A2C" w14:textId="77777777" w:rsidR="00B165BD" w:rsidRDefault="00B165BD" w:rsidP="000835AD">
      <w:r>
        <w:separator/>
      </w:r>
    </w:p>
  </w:endnote>
  <w:endnote w:type="continuationSeparator" w:id="0">
    <w:p w14:paraId="4571BA98" w14:textId="77777777" w:rsidR="00B165BD" w:rsidRDefault="00B165BD" w:rsidP="0008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Bold">
    <w:altName w:val="Times New Roman"/>
    <w:panose1 w:val="00000000000000000000"/>
    <w:charset w:val="00"/>
    <w:family w:val="roman"/>
    <w:notTrueType/>
    <w:pitch w:val="default"/>
  </w:font>
  <w:font w:name="HG Mincho Light J">
    <w:altName w:val="Times New Roman"/>
    <w:charset w:val="00"/>
    <w:family w:val="auto"/>
    <w:pitch w:val="variable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611A1" w14:textId="77777777" w:rsidR="00CF0B4B" w:rsidRPr="00150DD3" w:rsidRDefault="00CF0B4B" w:rsidP="00CF0B4B">
    <w:pPr>
      <w:pStyle w:val="Rodap"/>
      <w:jc w:val="center"/>
      <w:rPr>
        <w:rFonts w:ascii="GT Walsheim Pro Condensed Bold" w:hAnsi="GT Walsheim Pro Condensed Bold" w:cs="Arial"/>
        <w:color w:val="474747"/>
        <w:sz w:val="24"/>
        <w:szCs w:val="24"/>
        <w:shd w:val="clear" w:color="auto" w:fill="FFFFFF"/>
      </w:rPr>
    </w:pPr>
    <w:r w:rsidRPr="00150DD3">
      <w:rPr>
        <w:rFonts w:ascii="GT Walsheim Pro Condensed Bold" w:hAnsi="GT Walsheim Pro Condensed Bold" w:cs="Arial"/>
        <w:color w:val="474747"/>
        <w:sz w:val="24"/>
        <w:szCs w:val="24"/>
        <w:shd w:val="clear" w:color="auto" w:fill="FFFFFF"/>
      </w:rPr>
      <w:t>PREFEITURA MUNICIPAL DE SIDROLÂNDIA</w:t>
    </w:r>
  </w:p>
  <w:p w14:paraId="56EB23F8" w14:textId="258AB577" w:rsidR="00060365" w:rsidRPr="00CF0B4B" w:rsidRDefault="00CF0B4B" w:rsidP="00CF0B4B">
    <w:pPr>
      <w:pStyle w:val="Rodap"/>
      <w:jc w:val="center"/>
      <w:rPr>
        <w:rFonts w:ascii="DM Sans 18pt SemiBold" w:hAnsi="DM Sans 18pt SemiBold"/>
        <w:sz w:val="24"/>
        <w:szCs w:val="24"/>
      </w:rPr>
    </w:pPr>
    <w:r w:rsidRPr="00150DD3">
      <w:rPr>
        <w:rFonts w:ascii="DM Sans 18pt SemiBold" w:hAnsi="DM Sans 18pt SemiBold" w:cs="Arial"/>
        <w:color w:val="474747"/>
        <w:sz w:val="24"/>
        <w:szCs w:val="24"/>
        <w:shd w:val="clear" w:color="auto" w:fill="FFFFFF"/>
      </w:rPr>
      <w:t xml:space="preserve">R. São Paulo, </w:t>
    </w:r>
    <w:r>
      <w:rPr>
        <w:rFonts w:ascii="DM Sans 18pt SemiBold" w:hAnsi="DM Sans 18pt SemiBold" w:cs="Arial"/>
        <w:color w:val="474747"/>
        <w:sz w:val="24"/>
        <w:szCs w:val="24"/>
        <w:shd w:val="clear" w:color="auto" w:fill="FFFFFF"/>
      </w:rPr>
      <w:t>N °</w:t>
    </w:r>
    <w:r w:rsidRPr="00150DD3">
      <w:rPr>
        <w:rFonts w:ascii="DM Sans 18pt SemiBold" w:hAnsi="DM Sans 18pt SemiBold" w:cs="Arial"/>
        <w:color w:val="474747"/>
        <w:sz w:val="24"/>
        <w:szCs w:val="24"/>
        <w:shd w:val="clear" w:color="auto" w:fill="FFFFFF"/>
      </w:rPr>
      <w:t>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6296DE" w14:textId="77777777" w:rsidR="00B165BD" w:rsidRDefault="00B165BD" w:rsidP="000835AD">
      <w:r>
        <w:separator/>
      </w:r>
    </w:p>
  </w:footnote>
  <w:footnote w:type="continuationSeparator" w:id="0">
    <w:p w14:paraId="35D049B1" w14:textId="77777777" w:rsidR="00B165BD" w:rsidRDefault="00B165BD" w:rsidP="00083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7508" w:type="dxa"/>
      <w:tblLook w:val="04A0" w:firstRow="1" w:lastRow="0" w:firstColumn="1" w:lastColumn="0" w:noHBand="0" w:noVBand="1"/>
    </w:tblPr>
    <w:tblGrid>
      <w:gridCol w:w="1554"/>
    </w:tblGrid>
    <w:tr w:rsidR="00BE3032" w14:paraId="2F7372D7" w14:textId="77777777" w:rsidTr="00BE3032">
      <w:tc>
        <w:tcPr>
          <w:tcW w:w="1554" w:type="dxa"/>
        </w:tcPr>
        <w:p w14:paraId="54B4998C" w14:textId="54B47FE9" w:rsidR="00BE3032" w:rsidRPr="00BE3032" w:rsidRDefault="00BE3032">
          <w:pPr>
            <w:pStyle w:val="Cabealho"/>
            <w:rPr>
              <w:lang w:val="pt-BR"/>
            </w:rPr>
          </w:pPr>
          <w:r>
            <w:rPr>
              <w:lang w:val="pt-BR"/>
            </w:rPr>
            <w:t xml:space="preserve">Folha </w:t>
          </w:r>
        </w:p>
      </w:tc>
    </w:tr>
    <w:tr w:rsidR="00BE3032" w14:paraId="35972814" w14:textId="77777777" w:rsidTr="00BE3032">
      <w:tc>
        <w:tcPr>
          <w:tcW w:w="1554" w:type="dxa"/>
        </w:tcPr>
        <w:p w14:paraId="7B0979EB" w14:textId="30CA3C1A" w:rsidR="00BE3032" w:rsidRPr="00BE3032" w:rsidRDefault="00BE3032">
          <w:pPr>
            <w:pStyle w:val="Cabealho"/>
            <w:rPr>
              <w:lang w:val="pt-BR"/>
            </w:rPr>
          </w:pPr>
          <w:r>
            <w:rPr>
              <w:lang w:val="pt-BR"/>
            </w:rPr>
            <w:t xml:space="preserve">Rubrica </w:t>
          </w:r>
        </w:p>
      </w:tc>
    </w:tr>
  </w:tbl>
  <w:p w14:paraId="7E77ACCA" w14:textId="1270DEA5" w:rsidR="00060365" w:rsidRDefault="00060365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507B36CD" wp14:editId="6AB9ACE9">
          <wp:simplePos x="0" y="0"/>
          <wp:positionH relativeFrom="column">
            <wp:posOffset>762662</wp:posOffset>
          </wp:positionH>
          <wp:positionV relativeFrom="page">
            <wp:posOffset>166011</wp:posOffset>
          </wp:positionV>
          <wp:extent cx="3749040" cy="676275"/>
          <wp:effectExtent l="0" t="0" r="3810" b="9525"/>
          <wp:wrapNone/>
          <wp:docPr id="2" name="Imagem 2" descr="Secretaria de Administraç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ecretaria de Administraç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904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ABAC3" w14:textId="20E87F85" w:rsidR="00060365" w:rsidRPr="00A20CA7" w:rsidRDefault="00060365" w:rsidP="001541E9">
    <w:pPr>
      <w:pStyle w:val="Cabealho"/>
      <w:ind w:left="-1701" w:right="-1134"/>
      <w:jc w:val="center"/>
      <w:rPr>
        <w:color w:val="008000"/>
        <w:sz w:val="10"/>
        <w:szCs w:val="1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B500E"/>
    <w:multiLevelType w:val="multilevel"/>
    <w:tmpl w:val="02805B3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1">
    <w:nsid w:val="05CF1750"/>
    <w:multiLevelType w:val="hybridMultilevel"/>
    <w:tmpl w:val="B9CA1E52"/>
    <w:lvl w:ilvl="0" w:tplc="7E4EDFDE">
      <w:start w:val="1"/>
      <w:numFmt w:val="lowerLetter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34438"/>
    <w:multiLevelType w:val="hybridMultilevel"/>
    <w:tmpl w:val="A1107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11341"/>
    <w:multiLevelType w:val="multilevel"/>
    <w:tmpl w:val="61FA358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2A0197"/>
    <w:multiLevelType w:val="hybridMultilevel"/>
    <w:tmpl w:val="57105860"/>
    <w:lvl w:ilvl="0" w:tplc="34DE9272">
      <w:start w:val="1"/>
      <w:numFmt w:val="upp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1310034A"/>
    <w:multiLevelType w:val="hybridMultilevel"/>
    <w:tmpl w:val="438E0BFC"/>
    <w:lvl w:ilvl="0" w:tplc="DBC0DD6C">
      <w:start w:val="1"/>
      <w:numFmt w:val="upperRoman"/>
      <w:lvlText w:val="%1 - "/>
      <w:lvlJc w:val="left"/>
      <w:pPr>
        <w:ind w:left="720" w:hanging="360"/>
      </w:pPr>
      <w:rPr>
        <w:rFonts w:ascii="Arial" w:eastAsia="Franklin Gothic Book" w:hAnsi="Arial" w:cs="Arial" w:hint="default"/>
        <w:b/>
        <w:w w:val="100"/>
        <w:sz w:val="24"/>
        <w:szCs w:val="24"/>
      </w:rPr>
    </w:lvl>
    <w:lvl w:ilvl="1" w:tplc="3E22141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F392B"/>
    <w:multiLevelType w:val="hybridMultilevel"/>
    <w:tmpl w:val="7D1C2984"/>
    <w:lvl w:ilvl="0" w:tplc="F08E2F7E">
      <w:start w:val="1"/>
      <w:numFmt w:val="upperRoman"/>
      <w:lvlText w:val="%1."/>
      <w:lvlJc w:val="right"/>
      <w:pPr>
        <w:ind w:left="1854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153F337B"/>
    <w:multiLevelType w:val="multilevel"/>
    <w:tmpl w:val="463A8E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577359C"/>
    <w:multiLevelType w:val="hybridMultilevel"/>
    <w:tmpl w:val="771E3E0A"/>
    <w:lvl w:ilvl="0" w:tplc="DBC0DD6C">
      <w:start w:val="1"/>
      <w:numFmt w:val="upperRoman"/>
      <w:lvlText w:val="%1 - "/>
      <w:lvlJc w:val="left"/>
      <w:pPr>
        <w:ind w:left="720" w:hanging="360"/>
      </w:pPr>
      <w:rPr>
        <w:rFonts w:ascii="Arial" w:eastAsia="Franklin Gothic Book" w:hAnsi="Arial" w:cs="Arial" w:hint="default"/>
        <w:b/>
        <w:w w:val="100"/>
        <w:sz w:val="24"/>
        <w:szCs w:val="24"/>
      </w:rPr>
    </w:lvl>
    <w:lvl w:ilvl="1" w:tplc="8C7AAD3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41315"/>
    <w:multiLevelType w:val="hybridMultilevel"/>
    <w:tmpl w:val="7D1C2984"/>
    <w:lvl w:ilvl="0" w:tplc="F08E2F7E">
      <w:start w:val="1"/>
      <w:numFmt w:val="upperRoman"/>
      <w:lvlText w:val="%1."/>
      <w:lvlJc w:val="right"/>
      <w:pPr>
        <w:ind w:left="1854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2F8A04C2"/>
    <w:multiLevelType w:val="hybridMultilevel"/>
    <w:tmpl w:val="563E1FE2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3733611C"/>
    <w:multiLevelType w:val="hybridMultilevel"/>
    <w:tmpl w:val="52A4D67C"/>
    <w:lvl w:ilvl="0" w:tplc="DBC0DD6C">
      <w:start w:val="1"/>
      <w:numFmt w:val="upperRoman"/>
      <w:lvlText w:val="%1 - "/>
      <w:lvlJc w:val="left"/>
      <w:pPr>
        <w:ind w:left="720" w:hanging="360"/>
      </w:pPr>
      <w:rPr>
        <w:rFonts w:ascii="Arial" w:eastAsia="Franklin Gothic Book" w:hAnsi="Arial" w:cs="Arial" w:hint="default"/>
        <w:b/>
        <w:w w:val="1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E6821"/>
    <w:multiLevelType w:val="multilevel"/>
    <w:tmpl w:val="AD5E98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C1F3919"/>
    <w:multiLevelType w:val="multilevel"/>
    <w:tmpl w:val="6A44481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4">
    <w:nsid w:val="3CE601D8"/>
    <w:multiLevelType w:val="multilevel"/>
    <w:tmpl w:val="054A2A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BE97DC7"/>
    <w:multiLevelType w:val="hybridMultilevel"/>
    <w:tmpl w:val="3A16E78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E997B1F"/>
    <w:multiLevelType w:val="hybridMultilevel"/>
    <w:tmpl w:val="DD8613DC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E196D0F0">
      <w:start w:val="1"/>
      <w:numFmt w:val="decimal"/>
      <w:lvlText w:val="%3."/>
      <w:lvlJc w:val="right"/>
      <w:pPr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B565AD"/>
    <w:multiLevelType w:val="multilevel"/>
    <w:tmpl w:val="D304E39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8796C0A"/>
    <w:multiLevelType w:val="hybridMultilevel"/>
    <w:tmpl w:val="004A8470"/>
    <w:lvl w:ilvl="0" w:tplc="34DE927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5B8EBDE2">
      <w:start w:val="1"/>
      <w:numFmt w:val="lowerLetter"/>
      <w:lvlText w:val="%2."/>
      <w:lvlJc w:val="left"/>
      <w:pPr>
        <w:ind w:left="1440" w:hanging="360"/>
      </w:pPr>
      <w:rPr>
        <w:b w:val="0"/>
        <w:bCs/>
        <w14:shadow w14:blurRad="0" w14:dist="0" w14:dir="0" w14:sx="0" w14:sy="0" w14:kx="0" w14:ky="0" w14:algn="none">
          <w14:srgbClr w14:val="000000"/>
        </w14:shadow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B44853"/>
    <w:multiLevelType w:val="hybridMultilevel"/>
    <w:tmpl w:val="09E62790"/>
    <w:lvl w:ilvl="0" w:tplc="64E893E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6F0AB2"/>
    <w:multiLevelType w:val="hybridMultilevel"/>
    <w:tmpl w:val="EE6685F0"/>
    <w:lvl w:ilvl="0" w:tplc="8C7AAD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476709"/>
    <w:multiLevelType w:val="hybridMultilevel"/>
    <w:tmpl w:val="2A0A09FC"/>
    <w:lvl w:ilvl="0" w:tplc="0416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>
    <w:nsid w:val="64765761"/>
    <w:multiLevelType w:val="hybridMultilevel"/>
    <w:tmpl w:val="7F905E66"/>
    <w:lvl w:ilvl="0" w:tplc="2A821E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ACF5608"/>
    <w:multiLevelType w:val="multilevel"/>
    <w:tmpl w:val="56042E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BCD54F2"/>
    <w:multiLevelType w:val="hybridMultilevel"/>
    <w:tmpl w:val="E27A280E"/>
    <w:lvl w:ilvl="0" w:tplc="5CC09E78">
      <w:start w:val="1"/>
      <w:numFmt w:val="lowerLetter"/>
      <w:lvlText w:val="%1)"/>
      <w:lvlJc w:val="left"/>
      <w:pPr>
        <w:ind w:left="1674" w:hanging="54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>
    <w:nsid w:val="6C542612"/>
    <w:multiLevelType w:val="hybridMultilevel"/>
    <w:tmpl w:val="E654D3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422EF4"/>
    <w:multiLevelType w:val="multilevel"/>
    <w:tmpl w:val="A344D75E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2A85E22"/>
    <w:multiLevelType w:val="multilevel"/>
    <w:tmpl w:val="E19E2908"/>
    <w:lvl w:ilvl="0">
      <w:start w:val="9"/>
      <w:numFmt w:val="decimal"/>
      <w:lvlText w:val="%1"/>
      <w:lvlJc w:val="left"/>
      <w:pPr>
        <w:ind w:left="360" w:hanging="360"/>
      </w:pPr>
      <w:rPr>
        <w:rFonts w:cstheme="minorHAnsi" w:hint="default"/>
        <w:b/>
        <w:bCs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HAnsi"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HAnsi"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HAnsi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HAnsi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HAnsi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HAnsi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HAnsi" w:hint="default"/>
        <w:b w:val="0"/>
        <w:i w:val="0"/>
        <w:color w:val="auto"/>
      </w:rPr>
    </w:lvl>
  </w:abstractNum>
  <w:abstractNum w:abstractNumId="28">
    <w:nsid w:val="73861FE6"/>
    <w:multiLevelType w:val="multilevel"/>
    <w:tmpl w:val="6D4A3440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29">
    <w:nsid w:val="79EA5893"/>
    <w:multiLevelType w:val="multilevel"/>
    <w:tmpl w:val="AB7C2B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B013B74"/>
    <w:multiLevelType w:val="hybridMultilevel"/>
    <w:tmpl w:val="7E7033E4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/>
        <w14:shadow w14:blurRad="0" w14:dist="0" w14:dir="0" w14:sx="0" w14:sy="0" w14:kx="0" w14:ky="0" w14:algn="none">
          <w14:srgbClr w14:val="000000"/>
        </w14:shadow>
      </w:rPr>
    </w:lvl>
    <w:lvl w:ilvl="2" w:tplc="32E4AB50">
      <w:start w:val="1"/>
      <w:numFmt w:val="decimal"/>
      <w:lvlText w:val="%3."/>
      <w:lvlJc w:val="right"/>
      <w:pPr>
        <w:ind w:left="2340" w:hanging="360"/>
      </w:pPr>
      <w:rPr>
        <w:rFonts w:hint="default"/>
        <w:b/>
        <w:bCs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35CFD"/>
    <w:multiLevelType w:val="hybridMultilevel"/>
    <w:tmpl w:val="36E0AFFE"/>
    <w:lvl w:ilvl="0" w:tplc="34DE927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246F0D"/>
    <w:multiLevelType w:val="hybridMultilevel"/>
    <w:tmpl w:val="6AA26B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9"/>
  </w:num>
  <w:num w:numId="4">
    <w:abstractNumId w:val="25"/>
  </w:num>
  <w:num w:numId="5">
    <w:abstractNumId w:val="7"/>
  </w:num>
  <w:num w:numId="6">
    <w:abstractNumId w:val="2"/>
  </w:num>
  <w:num w:numId="7">
    <w:abstractNumId w:val="21"/>
  </w:num>
  <w:num w:numId="8">
    <w:abstractNumId w:val="24"/>
  </w:num>
  <w:num w:numId="9">
    <w:abstractNumId w:val="22"/>
  </w:num>
  <w:num w:numId="10">
    <w:abstractNumId w:val="4"/>
  </w:num>
  <w:num w:numId="11">
    <w:abstractNumId w:val="1"/>
  </w:num>
  <w:num w:numId="12">
    <w:abstractNumId w:val="16"/>
  </w:num>
  <w:num w:numId="13">
    <w:abstractNumId w:val="26"/>
  </w:num>
  <w:num w:numId="14">
    <w:abstractNumId w:val="27"/>
  </w:num>
  <w:num w:numId="15">
    <w:abstractNumId w:val="0"/>
  </w:num>
  <w:num w:numId="16">
    <w:abstractNumId w:val="12"/>
  </w:num>
  <w:num w:numId="17">
    <w:abstractNumId w:val="28"/>
  </w:num>
  <w:num w:numId="18">
    <w:abstractNumId w:val="3"/>
  </w:num>
  <w:num w:numId="19">
    <w:abstractNumId w:val="20"/>
  </w:num>
  <w:num w:numId="20">
    <w:abstractNumId w:val="18"/>
  </w:num>
  <w:num w:numId="21">
    <w:abstractNumId w:val="31"/>
  </w:num>
  <w:num w:numId="22">
    <w:abstractNumId w:val="23"/>
  </w:num>
  <w:num w:numId="23">
    <w:abstractNumId w:val="14"/>
  </w:num>
  <w:num w:numId="24">
    <w:abstractNumId w:val="11"/>
  </w:num>
  <w:num w:numId="25">
    <w:abstractNumId w:val="8"/>
  </w:num>
  <w:num w:numId="26">
    <w:abstractNumId w:val="5"/>
  </w:num>
  <w:num w:numId="27">
    <w:abstractNumId w:val="9"/>
  </w:num>
  <w:num w:numId="28">
    <w:abstractNumId w:val="6"/>
  </w:num>
  <w:num w:numId="29">
    <w:abstractNumId w:val="30"/>
  </w:num>
  <w:num w:numId="30">
    <w:abstractNumId w:val="13"/>
  </w:num>
  <w:num w:numId="31">
    <w:abstractNumId w:val="17"/>
  </w:num>
  <w:num w:numId="32">
    <w:abstractNumId w:val="29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68"/>
    <w:rsid w:val="000020B4"/>
    <w:rsid w:val="00002697"/>
    <w:rsid w:val="00011812"/>
    <w:rsid w:val="0001197E"/>
    <w:rsid w:val="0001591E"/>
    <w:rsid w:val="00024983"/>
    <w:rsid w:val="000271AF"/>
    <w:rsid w:val="000325B1"/>
    <w:rsid w:val="00033708"/>
    <w:rsid w:val="0003399D"/>
    <w:rsid w:val="00034DC7"/>
    <w:rsid w:val="000352DB"/>
    <w:rsid w:val="000422F9"/>
    <w:rsid w:val="000429FF"/>
    <w:rsid w:val="000432DE"/>
    <w:rsid w:val="0004417B"/>
    <w:rsid w:val="00044DA0"/>
    <w:rsid w:val="00045D88"/>
    <w:rsid w:val="00047045"/>
    <w:rsid w:val="00047653"/>
    <w:rsid w:val="00051B7E"/>
    <w:rsid w:val="00054FA5"/>
    <w:rsid w:val="00056584"/>
    <w:rsid w:val="00060211"/>
    <w:rsid w:val="00060365"/>
    <w:rsid w:val="00061749"/>
    <w:rsid w:val="00064B03"/>
    <w:rsid w:val="00065BDC"/>
    <w:rsid w:val="0007251A"/>
    <w:rsid w:val="00074EA6"/>
    <w:rsid w:val="000751A0"/>
    <w:rsid w:val="00076864"/>
    <w:rsid w:val="00081514"/>
    <w:rsid w:val="000835AD"/>
    <w:rsid w:val="00083E11"/>
    <w:rsid w:val="000842FF"/>
    <w:rsid w:val="00084988"/>
    <w:rsid w:val="000879B8"/>
    <w:rsid w:val="00095081"/>
    <w:rsid w:val="000A017B"/>
    <w:rsid w:val="000A2721"/>
    <w:rsid w:val="000A3C9D"/>
    <w:rsid w:val="000A4EE3"/>
    <w:rsid w:val="000A786C"/>
    <w:rsid w:val="000A799C"/>
    <w:rsid w:val="000B02F9"/>
    <w:rsid w:val="000B1786"/>
    <w:rsid w:val="000B3A8A"/>
    <w:rsid w:val="000B643F"/>
    <w:rsid w:val="000B76C9"/>
    <w:rsid w:val="000C3891"/>
    <w:rsid w:val="000C5A19"/>
    <w:rsid w:val="000C6CCC"/>
    <w:rsid w:val="000D4F6A"/>
    <w:rsid w:val="000D5265"/>
    <w:rsid w:val="000D5A18"/>
    <w:rsid w:val="000D75D8"/>
    <w:rsid w:val="000E01CE"/>
    <w:rsid w:val="000E2EE9"/>
    <w:rsid w:val="000E3FA9"/>
    <w:rsid w:val="000E70C6"/>
    <w:rsid w:val="000E7B6E"/>
    <w:rsid w:val="000F08EE"/>
    <w:rsid w:val="000F3847"/>
    <w:rsid w:val="000F6144"/>
    <w:rsid w:val="00100543"/>
    <w:rsid w:val="00105942"/>
    <w:rsid w:val="00107342"/>
    <w:rsid w:val="00111206"/>
    <w:rsid w:val="00113CC9"/>
    <w:rsid w:val="001140DE"/>
    <w:rsid w:val="00114D25"/>
    <w:rsid w:val="00116779"/>
    <w:rsid w:val="00117CEB"/>
    <w:rsid w:val="001268E6"/>
    <w:rsid w:val="00130C5A"/>
    <w:rsid w:val="00131526"/>
    <w:rsid w:val="001318A1"/>
    <w:rsid w:val="00131E89"/>
    <w:rsid w:val="001320A5"/>
    <w:rsid w:val="001332BF"/>
    <w:rsid w:val="001353F5"/>
    <w:rsid w:val="00136ED5"/>
    <w:rsid w:val="00141571"/>
    <w:rsid w:val="00142CD9"/>
    <w:rsid w:val="00144CAF"/>
    <w:rsid w:val="00144D1D"/>
    <w:rsid w:val="00145241"/>
    <w:rsid w:val="00146A0E"/>
    <w:rsid w:val="00147EF9"/>
    <w:rsid w:val="00151D4B"/>
    <w:rsid w:val="001523CB"/>
    <w:rsid w:val="001541E9"/>
    <w:rsid w:val="00155062"/>
    <w:rsid w:val="001629C9"/>
    <w:rsid w:val="001638B4"/>
    <w:rsid w:val="0016552C"/>
    <w:rsid w:val="0016767E"/>
    <w:rsid w:val="00167A7B"/>
    <w:rsid w:val="00171774"/>
    <w:rsid w:val="00171F5F"/>
    <w:rsid w:val="00173EB8"/>
    <w:rsid w:val="001838CA"/>
    <w:rsid w:val="00183D54"/>
    <w:rsid w:val="00183FC9"/>
    <w:rsid w:val="001842BA"/>
    <w:rsid w:val="00186825"/>
    <w:rsid w:val="0019071F"/>
    <w:rsid w:val="00190A2A"/>
    <w:rsid w:val="00190CEC"/>
    <w:rsid w:val="001964E1"/>
    <w:rsid w:val="001A4868"/>
    <w:rsid w:val="001A5F68"/>
    <w:rsid w:val="001A7FAC"/>
    <w:rsid w:val="001B174A"/>
    <w:rsid w:val="001B3ECF"/>
    <w:rsid w:val="001C46C2"/>
    <w:rsid w:val="001C5CE8"/>
    <w:rsid w:val="001D14CC"/>
    <w:rsid w:val="001D3FC5"/>
    <w:rsid w:val="001D51F3"/>
    <w:rsid w:val="001E048C"/>
    <w:rsid w:val="001E17BE"/>
    <w:rsid w:val="001E38B2"/>
    <w:rsid w:val="001E41CC"/>
    <w:rsid w:val="001E4505"/>
    <w:rsid w:val="001E4E01"/>
    <w:rsid w:val="001F4A56"/>
    <w:rsid w:val="001F53D2"/>
    <w:rsid w:val="001F5AA4"/>
    <w:rsid w:val="001F5AAF"/>
    <w:rsid w:val="00203C6B"/>
    <w:rsid w:val="0020514E"/>
    <w:rsid w:val="002072A4"/>
    <w:rsid w:val="002079F3"/>
    <w:rsid w:val="00210ECF"/>
    <w:rsid w:val="00215F11"/>
    <w:rsid w:val="00220DC6"/>
    <w:rsid w:val="00223547"/>
    <w:rsid w:val="00225D76"/>
    <w:rsid w:val="00233FE2"/>
    <w:rsid w:val="00235140"/>
    <w:rsid w:val="00235EE2"/>
    <w:rsid w:val="00236707"/>
    <w:rsid w:val="00237798"/>
    <w:rsid w:val="00242E86"/>
    <w:rsid w:val="00243555"/>
    <w:rsid w:val="00243786"/>
    <w:rsid w:val="00243924"/>
    <w:rsid w:val="002457F3"/>
    <w:rsid w:val="002528E7"/>
    <w:rsid w:val="0025337C"/>
    <w:rsid w:val="002540CE"/>
    <w:rsid w:val="00254FD8"/>
    <w:rsid w:val="002603C1"/>
    <w:rsid w:val="00261786"/>
    <w:rsid w:val="00264E68"/>
    <w:rsid w:val="0026526F"/>
    <w:rsid w:val="00271884"/>
    <w:rsid w:val="002730B6"/>
    <w:rsid w:val="0027346B"/>
    <w:rsid w:val="0027642E"/>
    <w:rsid w:val="0027683E"/>
    <w:rsid w:val="00277B18"/>
    <w:rsid w:val="00281DBD"/>
    <w:rsid w:val="002835A2"/>
    <w:rsid w:val="00284CBB"/>
    <w:rsid w:val="00286336"/>
    <w:rsid w:val="0028752F"/>
    <w:rsid w:val="00293810"/>
    <w:rsid w:val="002A06DA"/>
    <w:rsid w:val="002A37C7"/>
    <w:rsid w:val="002A5BCD"/>
    <w:rsid w:val="002A748C"/>
    <w:rsid w:val="002A7853"/>
    <w:rsid w:val="002B0B3C"/>
    <w:rsid w:val="002B2EAA"/>
    <w:rsid w:val="002B4B1A"/>
    <w:rsid w:val="002C0AFA"/>
    <w:rsid w:val="002C0CBD"/>
    <w:rsid w:val="002C104F"/>
    <w:rsid w:val="002C1BBA"/>
    <w:rsid w:val="002C4D74"/>
    <w:rsid w:val="002C4E76"/>
    <w:rsid w:val="002C7080"/>
    <w:rsid w:val="002D27FC"/>
    <w:rsid w:val="002D2A9B"/>
    <w:rsid w:val="002D5BA3"/>
    <w:rsid w:val="002D63BF"/>
    <w:rsid w:val="002D688E"/>
    <w:rsid w:val="002E2562"/>
    <w:rsid w:val="002E265D"/>
    <w:rsid w:val="002E3694"/>
    <w:rsid w:val="002E4569"/>
    <w:rsid w:val="002E51DB"/>
    <w:rsid w:val="002F03FB"/>
    <w:rsid w:val="002F0D02"/>
    <w:rsid w:val="002F3815"/>
    <w:rsid w:val="002F3D75"/>
    <w:rsid w:val="002F3DE8"/>
    <w:rsid w:val="002F43AD"/>
    <w:rsid w:val="002F5473"/>
    <w:rsid w:val="002F6A30"/>
    <w:rsid w:val="002F772B"/>
    <w:rsid w:val="003001AB"/>
    <w:rsid w:val="00301F39"/>
    <w:rsid w:val="003024A9"/>
    <w:rsid w:val="0030288D"/>
    <w:rsid w:val="00302920"/>
    <w:rsid w:val="00302C2E"/>
    <w:rsid w:val="00304A68"/>
    <w:rsid w:val="00307555"/>
    <w:rsid w:val="00307D43"/>
    <w:rsid w:val="003118DF"/>
    <w:rsid w:val="00314E67"/>
    <w:rsid w:val="0032392E"/>
    <w:rsid w:val="00323C20"/>
    <w:rsid w:val="00325522"/>
    <w:rsid w:val="0033094C"/>
    <w:rsid w:val="0033134E"/>
    <w:rsid w:val="003322E5"/>
    <w:rsid w:val="0033428F"/>
    <w:rsid w:val="00334FAE"/>
    <w:rsid w:val="00335036"/>
    <w:rsid w:val="00335DEC"/>
    <w:rsid w:val="003376FF"/>
    <w:rsid w:val="00345B1B"/>
    <w:rsid w:val="00347E32"/>
    <w:rsid w:val="003529F8"/>
    <w:rsid w:val="00352A8A"/>
    <w:rsid w:val="003578AD"/>
    <w:rsid w:val="00360C6C"/>
    <w:rsid w:val="00360D2D"/>
    <w:rsid w:val="00362FEF"/>
    <w:rsid w:val="00366D34"/>
    <w:rsid w:val="00370202"/>
    <w:rsid w:val="00372C1D"/>
    <w:rsid w:val="0037393E"/>
    <w:rsid w:val="003762AD"/>
    <w:rsid w:val="00380480"/>
    <w:rsid w:val="003818D2"/>
    <w:rsid w:val="00384CBB"/>
    <w:rsid w:val="003911E9"/>
    <w:rsid w:val="00393FD4"/>
    <w:rsid w:val="003A0A70"/>
    <w:rsid w:val="003A5043"/>
    <w:rsid w:val="003A7D5C"/>
    <w:rsid w:val="003B10C1"/>
    <w:rsid w:val="003B6B56"/>
    <w:rsid w:val="003B6C48"/>
    <w:rsid w:val="003B762F"/>
    <w:rsid w:val="003C0887"/>
    <w:rsid w:val="003C0B24"/>
    <w:rsid w:val="003C5F94"/>
    <w:rsid w:val="003D1334"/>
    <w:rsid w:val="003D16CD"/>
    <w:rsid w:val="003D1854"/>
    <w:rsid w:val="003D2055"/>
    <w:rsid w:val="003D2075"/>
    <w:rsid w:val="003D3658"/>
    <w:rsid w:val="003D45A9"/>
    <w:rsid w:val="003D6797"/>
    <w:rsid w:val="003D7D9A"/>
    <w:rsid w:val="003E276A"/>
    <w:rsid w:val="003E6973"/>
    <w:rsid w:val="003F2052"/>
    <w:rsid w:val="003F3C92"/>
    <w:rsid w:val="003F5F3E"/>
    <w:rsid w:val="003F6DFA"/>
    <w:rsid w:val="004003A1"/>
    <w:rsid w:val="00402348"/>
    <w:rsid w:val="00403293"/>
    <w:rsid w:val="00407016"/>
    <w:rsid w:val="00410744"/>
    <w:rsid w:val="00415018"/>
    <w:rsid w:val="004224ED"/>
    <w:rsid w:val="004239C7"/>
    <w:rsid w:val="004321F7"/>
    <w:rsid w:val="00436C42"/>
    <w:rsid w:val="00441A86"/>
    <w:rsid w:val="00442224"/>
    <w:rsid w:val="00442CA5"/>
    <w:rsid w:val="00443BCA"/>
    <w:rsid w:val="00444EAD"/>
    <w:rsid w:val="00444FD5"/>
    <w:rsid w:val="00446877"/>
    <w:rsid w:val="0045024C"/>
    <w:rsid w:val="0045450A"/>
    <w:rsid w:val="00455774"/>
    <w:rsid w:val="00456F3C"/>
    <w:rsid w:val="0046090F"/>
    <w:rsid w:val="004678E1"/>
    <w:rsid w:val="00474497"/>
    <w:rsid w:val="00476932"/>
    <w:rsid w:val="004771D4"/>
    <w:rsid w:val="00477E54"/>
    <w:rsid w:val="004829DD"/>
    <w:rsid w:val="00482A94"/>
    <w:rsid w:val="00485B68"/>
    <w:rsid w:val="00485CC0"/>
    <w:rsid w:val="00486A5A"/>
    <w:rsid w:val="0048755E"/>
    <w:rsid w:val="004918E6"/>
    <w:rsid w:val="00495860"/>
    <w:rsid w:val="004970A4"/>
    <w:rsid w:val="004A5A1F"/>
    <w:rsid w:val="004A6F44"/>
    <w:rsid w:val="004B0FE0"/>
    <w:rsid w:val="004B4B3E"/>
    <w:rsid w:val="004B5D60"/>
    <w:rsid w:val="004C2741"/>
    <w:rsid w:val="004C3647"/>
    <w:rsid w:val="004C3AA7"/>
    <w:rsid w:val="004C6F73"/>
    <w:rsid w:val="004D323A"/>
    <w:rsid w:val="004D4A3C"/>
    <w:rsid w:val="004E36C8"/>
    <w:rsid w:val="004E401F"/>
    <w:rsid w:val="004E4569"/>
    <w:rsid w:val="004E48D9"/>
    <w:rsid w:val="004E5595"/>
    <w:rsid w:val="004E66DF"/>
    <w:rsid w:val="004E6A0F"/>
    <w:rsid w:val="004E6D0B"/>
    <w:rsid w:val="004F6A72"/>
    <w:rsid w:val="004F718F"/>
    <w:rsid w:val="004F79DA"/>
    <w:rsid w:val="00501F28"/>
    <w:rsid w:val="00505CD8"/>
    <w:rsid w:val="0050622C"/>
    <w:rsid w:val="00506FBF"/>
    <w:rsid w:val="00513F5C"/>
    <w:rsid w:val="00516F8E"/>
    <w:rsid w:val="00522B49"/>
    <w:rsid w:val="005248A7"/>
    <w:rsid w:val="0053002C"/>
    <w:rsid w:val="005321FF"/>
    <w:rsid w:val="005338AE"/>
    <w:rsid w:val="0053427A"/>
    <w:rsid w:val="005350E1"/>
    <w:rsid w:val="00546B41"/>
    <w:rsid w:val="00547178"/>
    <w:rsid w:val="00550F9B"/>
    <w:rsid w:val="00554466"/>
    <w:rsid w:val="005571A6"/>
    <w:rsid w:val="00560DBB"/>
    <w:rsid w:val="0056197E"/>
    <w:rsid w:val="00562588"/>
    <w:rsid w:val="00563D98"/>
    <w:rsid w:val="0056403B"/>
    <w:rsid w:val="00566E6F"/>
    <w:rsid w:val="0057093A"/>
    <w:rsid w:val="005710ED"/>
    <w:rsid w:val="00571A75"/>
    <w:rsid w:val="00575EA5"/>
    <w:rsid w:val="005779C8"/>
    <w:rsid w:val="00580481"/>
    <w:rsid w:val="00583DDC"/>
    <w:rsid w:val="0058441A"/>
    <w:rsid w:val="00584FE7"/>
    <w:rsid w:val="0058795B"/>
    <w:rsid w:val="005911B9"/>
    <w:rsid w:val="0059203C"/>
    <w:rsid w:val="005945A4"/>
    <w:rsid w:val="0059478E"/>
    <w:rsid w:val="00594BF1"/>
    <w:rsid w:val="0059557E"/>
    <w:rsid w:val="00595E93"/>
    <w:rsid w:val="005977E1"/>
    <w:rsid w:val="0059787A"/>
    <w:rsid w:val="005A2291"/>
    <w:rsid w:val="005A4944"/>
    <w:rsid w:val="005A4D7A"/>
    <w:rsid w:val="005A53FD"/>
    <w:rsid w:val="005A6BD1"/>
    <w:rsid w:val="005A75C9"/>
    <w:rsid w:val="005A7F2F"/>
    <w:rsid w:val="005B00D2"/>
    <w:rsid w:val="005B0C25"/>
    <w:rsid w:val="005B21FC"/>
    <w:rsid w:val="005D140A"/>
    <w:rsid w:val="005D2A33"/>
    <w:rsid w:val="005D3C48"/>
    <w:rsid w:val="005D4202"/>
    <w:rsid w:val="005D4333"/>
    <w:rsid w:val="005D5306"/>
    <w:rsid w:val="005D5437"/>
    <w:rsid w:val="005E2419"/>
    <w:rsid w:val="005E2FA0"/>
    <w:rsid w:val="005E508D"/>
    <w:rsid w:val="005E5392"/>
    <w:rsid w:val="005F0A90"/>
    <w:rsid w:val="005F2B70"/>
    <w:rsid w:val="005F59BF"/>
    <w:rsid w:val="0060193B"/>
    <w:rsid w:val="00601B7D"/>
    <w:rsid w:val="0060270C"/>
    <w:rsid w:val="006028ED"/>
    <w:rsid w:val="0060470C"/>
    <w:rsid w:val="0060634F"/>
    <w:rsid w:val="00615C7B"/>
    <w:rsid w:val="00615D28"/>
    <w:rsid w:val="00615D74"/>
    <w:rsid w:val="00617C9C"/>
    <w:rsid w:val="00625BC9"/>
    <w:rsid w:val="006323E9"/>
    <w:rsid w:val="00632A69"/>
    <w:rsid w:val="00635093"/>
    <w:rsid w:val="006363DF"/>
    <w:rsid w:val="006439C0"/>
    <w:rsid w:val="006447C1"/>
    <w:rsid w:val="006464E2"/>
    <w:rsid w:val="00647565"/>
    <w:rsid w:val="00652626"/>
    <w:rsid w:val="006531BE"/>
    <w:rsid w:val="006557A8"/>
    <w:rsid w:val="00661016"/>
    <w:rsid w:val="00670B66"/>
    <w:rsid w:val="00676860"/>
    <w:rsid w:val="00680628"/>
    <w:rsid w:val="00683773"/>
    <w:rsid w:val="006839BC"/>
    <w:rsid w:val="00684004"/>
    <w:rsid w:val="00685C9F"/>
    <w:rsid w:val="00690AF7"/>
    <w:rsid w:val="00691AAE"/>
    <w:rsid w:val="00696501"/>
    <w:rsid w:val="006A00EC"/>
    <w:rsid w:val="006A09CB"/>
    <w:rsid w:val="006A2ECC"/>
    <w:rsid w:val="006A4CD9"/>
    <w:rsid w:val="006B1F1F"/>
    <w:rsid w:val="006B331A"/>
    <w:rsid w:val="006B65B5"/>
    <w:rsid w:val="006C0772"/>
    <w:rsid w:val="006C1451"/>
    <w:rsid w:val="006C33F8"/>
    <w:rsid w:val="006C4B22"/>
    <w:rsid w:val="006C4F80"/>
    <w:rsid w:val="006C5FCD"/>
    <w:rsid w:val="006C728D"/>
    <w:rsid w:val="006C7630"/>
    <w:rsid w:val="006D44BE"/>
    <w:rsid w:val="006D63DF"/>
    <w:rsid w:val="006E10A0"/>
    <w:rsid w:val="006E19F7"/>
    <w:rsid w:val="006E65E4"/>
    <w:rsid w:val="006E72D9"/>
    <w:rsid w:val="006F017A"/>
    <w:rsid w:val="006F4346"/>
    <w:rsid w:val="006F7BCE"/>
    <w:rsid w:val="006F7E76"/>
    <w:rsid w:val="00700656"/>
    <w:rsid w:val="0070161B"/>
    <w:rsid w:val="007020CD"/>
    <w:rsid w:val="00703375"/>
    <w:rsid w:val="00703722"/>
    <w:rsid w:val="007040A1"/>
    <w:rsid w:val="00712454"/>
    <w:rsid w:val="00712B28"/>
    <w:rsid w:val="0071397A"/>
    <w:rsid w:val="007144A9"/>
    <w:rsid w:val="007146A6"/>
    <w:rsid w:val="00715668"/>
    <w:rsid w:val="007158DC"/>
    <w:rsid w:val="00716B74"/>
    <w:rsid w:val="00717F14"/>
    <w:rsid w:val="0072222D"/>
    <w:rsid w:val="007238E1"/>
    <w:rsid w:val="00724C54"/>
    <w:rsid w:val="007252B3"/>
    <w:rsid w:val="00736213"/>
    <w:rsid w:val="00750359"/>
    <w:rsid w:val="0075338A"/>
    <w:rsid w:val="00755396"/>
    <w:rsid w:val="007636D6"/>
    <w:rsid w:val="00763753"/>
    <w:rsid w:val="00770F28"/>
    <w:rsid w:val="007716F6"/>
    <w:rsid w:val="007740A1"/>
    <w:rsid w:val="00774778"/>
    <w:rsid w:val="00783573"/>
    <w:rsid w:val="00783C54"/>
    <w:rsid w:val="007840D6"/>
    <w:rsid w:val="00784668"/>
    <w:rsid w:val="0078547F"/>
    <w:rsid w:val="0079255A"/>
    <w:rsid w:val="007931BC"/>
    <w:rsid w:val="007972AC"/>
    <w:rsid w:val="007A1DAA"/>
    <w:rsid w:val="007A7246"/>
    <w:rsid w:val="007A7964"/>
    <w:rsid w:val="007B29A1"/>
    <w:rsid w:val="007B32A2"/>
    <w:rsid w:val="007B56F1"/>
    <w:rsid w:val="007B6720"/>
    <w:rsid w:val="007B6927"/>
    <w:rsid w:val="007B7210"/>
    <w:rsid w:val="007B7F3B"/>
    <w:rsid w:val="007C008F"/>
    <w:rsid w:val="007C352C"/>
    <w:rsid w:val="007C364C"/>
    <w:rsid w:val="007C3721"/>
    <w:rsid w:val="007C3D72"/>
    <w:rsid w:val="007C492C"/>
    <w:rsid w:val="007C5847"/>
    <w:rsid w:val="007C74CE"/>
    <w:rsid w:val="007D2F3F"/>
    <w:rsid w:val="007D37D1"/>
    <w:rsid w:val="007D3A24"/>
    <w:rsid w:val="007D55AC"/>
    <w:rsid w:val="007D6EE6"/>
    <w:rsid w:val="007E7284"/>
    <w:rsid w:val="007F08D7"/>
    <w:rsid w:val="007F1D61"/>
    <w:rsid w:val="007F2200"/>
    <w:rsid w:val="007F365C"/>
    <w:rsid w:val="007F6E07"/>
    <w:rsid w:val="008010BB"/>
    <w:rsid w:val="00801500"/>
    <w:rsid w:val="00801FE1"/>
    <w:rsid w:val="008048ED"/>
    <w:rsid w:val="00804CF5"/>
    <w:rsid w:val="00805E93"/>
    <w:rsid w:val="0080690E"/>
    <w:rsid w:val="0081515D"/>
    <w:rsid w:val="008169A6"/>
    <w:rsid w:val="00821B51"/>
    <w:rsid w:val="0082692B"/>
    <w:rsid w:val="00830C78"/>
    <w:rsid w:val="00834C35"/>
    <w:rsid w:val="0083600C"/>
    <w:rsid w:val="00837261"/>
    <w:rsid w:val="00837276"/>
    <w:rsid w:val="00837900"/>
    <w:rsid w:val="008443F0"/>
    <w:rsid w:val="008477C6"/>
    <w:rsid w:val="00850AE4"/>
    <w:rsid w:val="008516BC"/>
    <w:rsid w:val="00853F3D"/>
    <w:rsid w:val="008600F8"/>
    <w:rsid w:val="00860713"/>
    <w:rsid w:val="00862252"/>
    <w:rsid w:val="008628AF"/>
    <w:rsid w:val="00863A4E"/>
    <w:rsid w:val="008647BE"/>
    <w:rsid w:val="00866FCF"/>
    <w:rsid w:val="008670A6"/>
    <w:rsid w:val="00870B53"/>
    <w:rsid w:val="0087198F"/>
    <w:rsid w:val="008735F7"/>
    <w:rsid w:val="00873DAE"/>
    <w:rsid w:val="00876D45"/>
    <w:rsid w:val="00877A67"/>
    <w:rsid w:val="00880247"/>
    <w:rsid w:val="0088024F"/>
    <w:rsid w:val="0088278E"/>
    <w:rsid w:val="008835A6"/>
    <w:rsid w:val="00885A2C"/>
    <w:rsid w:val="008879C0"/>
    <w:rsid w:val="0089082F"/>
    <w:rsid w:val="00890D83"/>
    <w:rsid w:val="008952E8"/>
    <w:rsid w:val="00895AD0"/>
    <w:rsid w:val="0089731B"/>
    <w:rsid w:val="008A00D6"/>
    <w:rsid w:val="008A0E6D"/>
    <w:rsid w:val="008A0FC7"/>
    <w:rsid w:val="008A215F"/>
    <w:rsid w:val="008A4058"/>
    <w:rsid w:val="008A62D2"/>
    <w:rsid w:val="008A6AD1"/>
    <w:rsid w:val="008A6D11"/>
    <w:rsid w:val="008A6E80"/>
    <w:rsid w:val="008B0272"/>
    <w:rsid w:val="008B1AD9"/>
    <w:rsid w:val="008B3A0E"/>
    <w:rsid w:val="008B3BFF"/>
    <w:rsid w:val="008B7423"/>
    <w:rsid w:val="008C0F95"/>
    <w:rsid w:val="008C12D0"/>
    <w:rsid w:val="008C5539"/>
    <w:rsid w:val="008C63F9"/>
    <w:rsid w:val="008D17CC"/>
    <w:rsid w:val="008D60D8"/>
    <w:rsid w:val="008D6D1E"/>
    <w:rsid w:val="008E0054"/>
    <w:rsid w:val="008E03F9"/>
    <w:rsid w:val="008E1124"/>
    <w:rsid w:val="008E1649"/>
    <w:rsid w:val="008E4684"/>
    <w:rsid w:val="008E5ED2"/>
    <w:rsid w:val="008E62E4"/>
    <w:rsid w:val="008F04C8"/>
    <w:rsid w:val="008F0A10"/>
    <w:rsid w:val="008F109B"/>
    <w:rsid w:val="008F3282"/>
    <w:rsid w:val="008F3810"/>
    <w:rsid w:val="008F5EE4"/>
    <w:rsid w:val="00903A0E"/>
    <w:rsid w:val="009058AC"/>
    <w:rsid w:val="00907555"/>
    <w:rsid w:val="00913E9C"/>
    <w:rsid w:val="00915E8A"/>
    <w:rsid w:val="00916CF9"/>
    <w:rsid w:val="00921116"/>
    <w:rsid w:val="00921954"/>
    <w:rsid w:val="009228C0"/>
    <w:rsid w:val="009234E1"/>
    <w:rsid w:val="009242E5"/>
    <w:rsid w:val="00930046"/>
    <w:rsid w:val="00930AF2"/>
    <w:rsid w:val="00930C16"/>
    <w:rsid w:val="00940F7F"/>
    <w:rsid w:val="00942596"/>
    <w:rsid w:val="00946AF6"/>
    <w:rsid w:val="009470C3"/>
    <w:rsid w:val="0095178C"/>
    <w:rsid w:val="00953017"/>
    <w:rsid w:val="00953CB7"/>
    <w:rsid w:val="00954AAD"/>
    <w:rsid w:val="009569A5"/>
    <w:rsid w:val="00960EC1"/>
    <w:rsid w:val="00961B10"/>
    <w:rsid w:val="00961FEA"/>
    <w:rsid w:val="009623CC"/>
    <w:rsid w:val="0096347E"/>
    <w:rsid w:val="00964C9C"/>
    <w:rsid w:val="00965803"/>
    <w:rsid w:val="00965A3B"/>
    <w:rsid w:val="009701C2"/>
    <w:rsid w:val="0097246F"/>
    <w:rsid w:val="00974897"/>
    <w:rsid w:val="009751B6"/>
    <w:rsid w:val="0098011F"/>
    <w:rsid w:val="009829D8"/>
    <w:rsid w:val="00986091"/>
    <w:rsid w:val="00986AF7"/>
    <w:rsid w:val="00992EC1"/>
    <w:rsid w:val="00993121"/>
    <w:rsid w:val="00993521"/>
    <w:rsid w:val="00993534"/>
    <w:rsid w:val="00995701"/>
    <w:rsid w:val="009A1EFC"/>
    <w:rsid w:val="009A2A60"/>
    <w:rsid w:val="009C0D5F"/>
    <w:rsid w:val="009C1645"/>
    <w:rsid w:val="009C2BC0"/>
    <w:rsid w:val="009C5676"/>
    <w:rsid w:val="009C73BB"/>
    <w:rsid w:val="009C745C"/>
    <w:rsid w:val="009D144A"/>
    <w:rsid w:val="009D1616"/>
    <w:rsid w:val="009D26D9"/>
    <w:rsid w:val="009D3842"/>
    <w:rsid w:val="009D49A3"/>
    <w:rsid w:val="009E0E0B"/>
    <w:rsid w:val="009E62B9"/>
    <w:rsid w:val="009F0C42"/>
    <w:rsid w:val="009F188C"/>
    <w:rsid w:val="009F32C3"/>
    <w:rsid w:val="009F5E0A"/>
    <w:rsid w:val="009F6780"/>
    <w:rsid w:val="009F7069"/>
    <w:rsid w:val="00A01291"/>
    <w:rsid w:val="00A018A5"/>
    <w:rsid w:val="00A023A1"/>
    <w:rsid w:val="00A02A31"/>
    <w:rsid w:val="00A05BBB"/>
    <w:rsid w:val="00A07C30"/>
    <w:rsid w:val="00A101F3"/>
    <w:rsid w:val="00A149C2"/>
    <w:rsid w:val="00A16929"/>
    <w:rsid w:val="00A16D73"/>
    <w:rsid w:val="00A20CA7"/>
    <w:rsid w:val="00A213A6"/>
    <w:rsid w:val="00A22100"/>
    <w:rsid w:val="00A23C86"/>
    <w:rsid w:val="00A23E47"/>
    <w:rsid w:val="00A23FD6"/>
    <w:rsid w:val="00A2653F"/>
    <w:rsid w:val="00A27123"/>
    <w:rsid w:val="00A276F8"/>
    <w:rsid w:val="00A35284"/>
    <w:rsid w:val="00A35A25"/>
    <w:rsid w:val="00A37D42"/>
    <w:rsid w:val="00A40A0F"/>
    <w:rsid w:val="00A41042"/>
    <w:rsid w:val="00A41B5F"/>
    <w:rsid w:val="00A41B6D"/>
    <w:rsid w:val="00A451C9"/>
    <w:rsid w:val="00A45310"/>
    <w:rsid w:val="00A52EF3"/>
    <w:rsid w:val="00A56DA6"/>
    <w:rsid w:val="00A57A31"/>
    <w:rsid w:val="00A57A73"/>
    <w:rsid w:val="00A6003F"/>
    <w:rsid w:val="00A63B35"/>
    <w:rsid w:val="00A64ABE"/>
    <w:rsid w:val="00A65D43"/>
    <w:rsid w:val="00A67424"/>
    <w:rsid w:val="00A6784D"/>
    <w:rsid w:val="00A67CCB"/>
    <w:rsid w:val="00A70E36"/>
    <w:rsid w:val="00A71022"/>
    <w:rsid w:val="00A7263E"/>
    <w:rsid w:val="00A72669"/>
    <w:rsid w:val="00A7577D"/>
    <w:rsid w:val="00A75FAA"/>
    <w:rsid w:val="00A77FCD"/>
    <w:rsid w:val="00A8258E"/>
    <w:rsid w:val="00A8349D"/>
    <w:rsid w:val="00A857BC"/>
    <w:rsid w:val="00A87149"/>
    <w:rsid w:val="00A90082"/>
    <w:rsid w:val="00A92960"/>
    <w:rsid w:val="00A92B0F"/>
    <w:rsid w:val="00A9351B"/>
    <w:rsid w:val="00A95ADB"/>
    <w:rsid w:val="00A97C94"/>
    <w:rsid w:val="00AA4085"/>
    <w:rsid w:val="00AA5C8A"/>
    <w:rsid w:val="00AA7EB0"/>
    <w:rsid w:val="00AB10C9"/>
    <w:rsid w:val="00AB260B"/>
    <w:rsid w:val="00AB2FFE"/>
    <w:rsid w:val="00AB317C"/>
    <w:rsid w:val="00AC38E7"/>
    <w:rsid w:val="00AC56B7"/>
    <w:rsid w:val="00AC7AB3"/>
    <w:rsid w:val="00AD245A"/>
    <w:rsid w:val="00AD280C"/>
    <w:rsid w:val="00AD2A05"/>
    <w:rsid w:val="00AD2E1B"/>
    <w:rsid w:val="00AD4210"/>
    <w:rsid w:val="00AD4ED7"/>
    <w:rsid w:val="00AD4F47"/>
    <w:rsid w:val="00AD64B1"/>
    <w:rsid w:val="00AD7C7D"/>
    <w:rsid w:val="00AD7E5E"/>
    <w:rsid w:val="00AE00B3"/>
    <w:rsid w:val="00AE14B9"/>
    <w:rsid w:val="00AE1713"/>
    <w:rsid w:val="00AE1CA3"/>
    <w:rsid w:val="00AE4E54"/>
    <w:rsid w:val="00AE50B6"/>
    <w:rsid w:val="00AE5582"/>
    <w:rsid w:val="00AF042A"/>
    <w:rsid w:val="00AF2F2D"/>
    <w:rsid w:val="00AF33A0"/>
    <w:rsid w:val="00AF62E2"/>
    <w:rsid w:val="00B01417"/>
    <w:rsid w:val="00B014BB"/>
    <w:rsid w:val="00B02CBF"/>
    <w:rsid w:val="00B06F75"/>
    <w:rsid w:val="00B11893"/>
    <w:rsid w:val="00B13A7F"/>
    <w:rsid w:val="00B15A76"/>
    <w:rsid w:val="00B165BD"/>
    <w:rsid w:val="00B2098A"/>
    <w:rsid w:val="00B229D8"/>
    <w:rsid w:val="00B24091"/>
    <w:rsid w:val="00B24810"/>
    <w:rsid w:val="00B26CA1"/>
    <w:rsid w:val="00B30147"/>
    <w:rsid w:val="00B30633"/>
    <w:rsid w:val="00B30726"/>
    <w:rsid w:val="00B309B6"/>
    <w:rsid w:val="00B32F3B"/>
    <w:rsid w:val="00B330AD"/>
    <w:rsid w:val="00B33BCD"/>
    <w:rsid w:val="00B36410"/>
    <w:rsid w:val="00B37472"/>
    <w:rsid w:val="00B40B31"/>
    <w:rsid w:val="00B40E56"/>
    <w:rsid w:val="00B41C37"/>
    <w:rsid w:val="00B41E21"/>
    <w:rsid w:val="00B434FF"/>
    <w:rsid w:val="00B445AE"/>
    <w:rsid w:val="00B474A6"/>
    <w:rsid w:val="00B50389"/>
    <w:rsid w:val="00B5117D"/>
    <w:rsid w:val="00B566C8"/>
    <w:rsid w:val="00B5700F"/>
    <w:rsid w:val="00B574F4"/>
    <w:rsid w:val="00B57DE5"/>
    <w:rsid w:val="00B61467"/>
    <w:rsid w:val="00B619AB"/>
    <w:rsid w:val="00B63007"/>
    <w:rsid w:val="00B66C0C"/>
    <w:rsid w:val="00B75D44"/>
    <w:rsid w:val="00B779D4"/>
    <w:rsid w:val="00B81D39"/>
    <w:rsid w:val="00B82F55"/>
    <w:rsid w:val="00B85088"/>
    <w:rsid w:val="00B857CD"/>
    <w:rsid w:val="00B8633D"/>
    <w:rsid w:val="00B865A7"/>
    <w:rsid w:val="00B8724F"/>
    <w:rsid w:val="00B87332"/>
    <w:rsid w:val="00B8776D"/>
    <w:rsid w:val="00B9055D"/>
    <w:rsid w:val="00B91175"/>
    <w:rsid w:val="00B925DF"/>
    <w:rsid w:val="00B92BC8"/>
    <w:rsid w:val="00B93200"/>
    <w:rsid w:val="00B977AD"/>
    <w:rsid w:val="00BA2388"/>
    <w:rsid w:val="00BB0C7C"/>
    <w:rsid w:val="00BB1D8F"/>
    <w:rsid w:val="00BB7042"/>
    <w:rsid w:val="00BC0ED9"/>
    <w:rsid w:val="00BC21AB"/>
    <w:rsid w:val="00BC3A8F"/>
    <w:rsid w:val="00BC4573"/>
    <w:rsid w:val="00BC63DF"/>
    <w:rsid w:val="00BC7623"/>
    <w:rsid w:val="00BD3CDC"/>
    <w:rsid w:val="00BD76E1"/>
    <w:rsid w:val="00BE1BAF"/>
    <w:rsid w:val="00BE1E29"/>
    <w:rsid w:val="00BE3032"/>
    <w:rsid w:val="00BE38B7"/>
    <w:rsid w:val="00BE3E1D"/>
    <w:rsid w:val="00BE7103"/>
    <w:rsid w:val="00BE7A9C"/>
    <w:rsid w:val="00BE7FFE"/>
    <w:rsid w:val="00BF56E2"/>
    <w:rsid w:val="00BF7755"/>
    <w:rsid w:val="00BF777C"/>
    <w:rsid w:val="00C000C0"/>
    <w:rsid w:val="00C11344"/>
    <w:rsid w:val="00C11D71"/>
    <w:rsid w:val="00C17086"/>
    <w:rsid w:val="00C17F2E"/>
    <w:rsid w:val="00C200DD"/>
    <w:rsid w:val="00C20D4F"/>
    <w:rsid w:val="00C21415"/>
    <w:rsid w:val="00C24BC4"/>
    <w:rsid w:val="00C24DC7"/>
    <w:rsid w:val="00C25171"/>
    <w:rsid w:val="00C2708A"/>
    <w:rsid w:val="00C319D1"/>
    <w:rsid w:val="00C3206F"/>
    <w:rsid w:val="00C33190"/>
    <w:rsid w:val="00C33935"/>
    <w:rsid w:val="00C33E7D"/>
    <w:rsid w:val="00C35517"/>
    <w:rsid w:val="00C35DB4"/>
    <w:rsid w:val="00C36066"/>
    <w:rsid w:val="00C40B2E"/>
    <w:rsid w:val="00C43F38"/>
    <w:rsid w:val="00C44B1B"/>
    <w:rsid w:val="00C456BF"/>
    <w:rsid w:val="00C45F55"/>
    <w:rsid w:val="00C472AF"/>
    <w:rsid w:val="00C5069F"/>
    <w:rsid w:val="00C520F7"/>
    <w:rsid w:val="00C52BD8"/>
    <w:rsid w:val="00C57013"/>
    <w:rsid w:val="00C5732D"/>
    <w:rsid w:val="00C6111E"/>
    <w:rsid w:val="00C61494"/>
    <w:rsid w:val="00C700B2"/>
    <w:rsid w:val="00C7252A"/>
    <w:rsid w:val="00C72D77"/>
    <w:rsid w:val="00C75A89"/>
    <w:rsid w:val="00C7697B"/>
    <w:rsid w:val="00C81BAC"/>
    <w:rsid w:val="00C82A6F"/>
    <w:rsid w:val="00C86239"/>
    <w:rsid w:val="00C90959"/>
    <w:rsid w:val="00C91B84"/>
    <w:rsid w:val="00C94F4C"/>
    <w:rsid w:val="00CA140B"/>
    <w:rsid w:val="00CA32CE"/>
    <w:rsid w:val="00CA3CAB"/>
    <w:rsid w:val="00CA619A"/>
    <w:rsid w:val="00CA63BE"/>
    <w:rsid w:val="00CA6F7C"/>
    <w:rsid w:val="00CB5EA1"/>
    <w:rsid w:val="00CB6A57"/>
    <w:rsid w:val="00CB6C02"/>
    <w:rsid w:val="00CB7657"/>
    <w:rsid w:val="00CB769B"/>
    <w:rsid w:val="00CC4F89"/>
    <w:rsid w:val="00CC5E1B"/>
    <w:rsid w:val="00CC6671"/>
    <w:rsid w:val="00CD345F"/>
    <w:rsid w:val="00CD4363"/>
    <w:rsid w:val="00CD505A"/>
    <w:rsid w:val="00CD55C4"/>
    <w:rsid w:val="00CD5E3D"/>
    <w:rsid w:val="00CD7156"/>
    <w:rsid w:val="00CE56F6"/>
    <w:rsid w:val="00CE5A50"/>
    <w:rsid w:val="00CE606D"/>
    <w:rsid w:val="00CE6296"/>
    <w:rsid w:val="00CE6687"/>
    <w:rsid w:val="00CF0524"/>
    <w:rsid w:val="00CF0B4B"/>
    <w:rsid w:val="00CF44DC"/>
    <w:rsid w:val="00D008FC"/>
    <w:rsid w:val="00D05557"/>
    <w:rsid w:val="00D13911"/>
    <w:rsid w:val="00D147B7"/>
    <w:rsid w:val="00D15DC2"/>
    <w:rsid w:val="00D2226F"/>
    <w:rsid w:val="00D24057"/>
    <w:rsid w:val="00D2684D"/>
    <w:rsid w:val="00D272F2"/>
    <w:rsid w:val="00D31E21"/>
    <w:rsid w:val="00D31FC3"/>
    <w:rsid w:val="00D353F2"/>
    <w:rsid w:val="00D373CC"/>
    <w:rsid w:val="00D47DB8"/>
    <w:rsid w:val="00D50C05"/>
    <w:rsid w:val="00D513EE"/>
    <w:rsid w:val="00D5186C"/>
    <w:rsid w:val="00D52DF6"/>
    <w:rsid w:val="00D542A3"/>
    <w:rsid w:val="00D542B2"/>
    <w:rsid w:val="00D6122A"/>
    <w:rsid w:val="00D636C8"/>
    <w:rsid w:val="00D637D1"/>
    <w:rsid w:val="00D64432"/>
    <w:rsid w:val="00D65322"/>
    <w:rsid w:val="00D678F1"/>
    <w:rsid w:val="00D67AAF"/>
    <w:rsid w:val="00D72BBF"/>
    <w:rsid w:val="00D73491"/>
    <w:rsid w:val="00D756EE"/>
    <w:rsid w:val="00D75C7C"/>
    <w:rsid w:val="00D771A3"/>
    <w:rsid w:val="00D774C9"/>
    <w:rsid w:val="00D777E8"/>
    <w:rsid w:val="00D8218D"/>
    <w:rsid w:val="00D83902"/>
    <w:rsid w:val="00D84425"/>
    <w:rsid w:val="00D87147"/>
    <w:rsid w:val="00D90695"/>
    <w:rsid w:val="00D90984"/>
    <w:rsid w:val="00D93178"/>
    <w:rsid w:val="00D93E42"/>
    <w:rsid w:val="00D94016"/>
    <w:rsid w:val="00D9703F"/>
    <w:rsid w:val="00DA24F4"/>
    <w:rsid w:val="00DA3799"/>
    <w:rsid w:val="00DA49EB"/>
    <w:rsid w:val="00DB035B"/>
    <w:rsid w:val="00DB28D6"/>
    <w:rsid w:val="00DB5724"/>
    <w:rsid w:val="00DC0956"/>
    <w:rsid w:val="00DC1A85"/>
    <w:rsid w:val="00DC6CEA"/>
    <w:rsid w:val="00DC7FA3"/>
    <w:rsid w:val="00DD09E1"/>
    <w:rsid w:val="00DD0F67"/>
    <w:rsid w:val="00DD3183"/>
    <w:rsid w:val="00DD5595"/>
    <w:rsid w:val="00DD6FDD"/>
    <w:rsid w:val="00DE1026"/>
    <w:rsid w:val="00DE677B"/>
    <w:rsid w:val="00DE6E44"/>
    <w:rsid w:val="00DF1E94"/>
    <w:rsid w:val="00DF2A80"/>
    <w:rsid w:val="00DF2EA4"/>
    <w:rsid w:val="00DF4AA0"/>
    <w:rsid w:val="00DF5B65"/>
    <w:rsid w:val="00DF5C77"/>
    <w:rsid w:val="00DF6C7E"/>
    <w:rsid w:val="00E03D2E"/>
    <w:rsid w:val="00E06888"/>
    <w:rsid w:val="00E06DFC"/>
    <w:rsid w:val="00E0790E"/>
    <w:rsid w:val="00E11AED"/>
    <w:rsid w:val="00E1328A"/>
    <w:rsid w:val="00E1387C"/>
    <w:rsid w:val="00E150E5"/>
    <w:rsid w:val="00E21581"/>
    <w:rsid w:val="00E23A67"/>
    <w:rsid w:val="00E24C31"/>
    <w:rsid w:val="00E26D26"/>
    <w:rsid w:val="00E27F12"/>
    <w:rsid w:val="00E303E5"/>
    <w:rsid w:val="00E324D7"/>
    <w:rsid w:val="00E34978"/>
    <w:rsid w:val="00E34F7B"/>
    <w:rsid w:val="00E3717A"/>
    <w:rsid w:val="00E377ED"/>
    <w:rsid w:val="00E440F8"/>
    <w:rsid w:val="00E44516"/>
    <w:rsid w:val="00E45A9E"/>
    <w:rsid w:val="00E460A9"/>
    <w:rsid w:val="00E46B01"/>
    <w:rsid w:val="00E512EB"/>
    <w:rsid w:val="00E51B05"/>
    <w:rsid w:val="00E54BC4"/>
    <w:rsid w:val="00E61070"/>
    <w:rsid w:val="00E61633"/>
    <w:rsid w:val="00E64D17"/>
    <w:rsid w:val="00E6605F"/>
    <w:rsid w:val="00E67230"/>
    <w:rsid w:val="00E70D02"/>
    <w:rsid w:val="00E71FF5"/>
    <w:rsid w:val="00E730D2"/>
    <w:rsid w:val="00E745B5"/>
    <w:rsid w:val="00E75579"/>
    <w:rsid w:val="00E76B81"/>
    <w:rsid w:val="00E77C57"/>
    <w:rsid w:val="00E8398F"/>
    <w:rsid w:val="00E83C83"/>
    <w:rsid w:val="00E86828"/>
    <w:rsid w:val="00E86AF2"/>
    <w:rsid w:val="00E908C1"/>
    <w:rsid w:val="00E933D3"/>
    <w:rsid w:val="00E93E99"/>
    <w:rsid w:val="00EA0914"/>
    <w:rsid w:val="00EA1AE2"/>
    <w:rsid w:val="00EA23B1"/>
    <w:rsid w:val="00EA2875"/>
    <w:rsid w:val="00EA7338"/>
    <w:rsid w:val="00EB175B"/>
    <w:rsid w:val="00EB4C3F"/>
    <w:rsid w:val="00EB51C1"/>
    <w:rsid w:val="00EB69D0"/>
    <w:rsid w:val="00EB779A"/>
    <w:rsid w:val="00EC1DB8"/>
    <w:rsid w:val="00EC3E5C"/>
    <w:rsid w:val="00EC5980"/>
    <w:rsid w:val="00ED0484"/>
    <w:rsid w:val="00ED0D9B"/>
    <w:rsid w:val="00ED30B4"/>
    <w:rsid w:val="00ED3D3B"/>
    <w:rsid w:val="00ED403F"/>
    <w:rsid w:val="00EE0913"/>
    <w:rsid w:val="00EE6213"/>
    <w:rsid w:val="00EE6648"/>
    <w:rsid w:val="00EE70F3"/>
    <w:rsid w:val="00EE7170"/>
    <w:rsid w:val="00EE7F5A"/>
    <w:rsid w:val="00EF0220"/>
    <w:rsid w:val="00EF35BC"/>
    <w:rsid w:val="00EF4F76"/>
    <w:rsid w:val="00EF75EE"/>
    <w:rsid w:val="00F000AF"/>
    <w:rsid w:val="00F004BC"/>
    <w:rsid w:val="00F00C11"/>
    <w:rsid w:val="00F00CF2"/>
    <w:rsid w:val="00F01A7E"/>
    <w:rsid w:val="00F03F6A"/>
    <w:rsid w:val="00F04A2A"/>
    <w:rsid w:val="00F102C5"/>
    <w:rsid w:val="00F13A6D"/>
    <w:rsid w:val="00F13D98"/>
    <w:rsid w:val="00F14E9A"/>
    <w:rsid w:val="00F161FD"/>
    <w:rsid w:val="00F16661"/>
    <w:rsid w:val="00F16FD9"/>
    <w:rsid w:val="00F204BA"/>
    <w:rsid w:val="00F21AD5"/>
    <w:rsid w:val="00F271C2"/>
    <w:rsid w:val="00F27328"/>
    <w:rsid w:val="00F27BE0"/>
    <w:rsid w:val="00F27F3E"/>
    <w:rsid w:val="00F316BB"/>
    <w:rsid w:val="00F342AE"/>
    <w:rsid w:val="00F348BC"/>
    <w:rsid w:val="00F348D3"/>
    <w:rsid w:val="00F351BF"/>
    <w:rsid w:val="00F35549"/>
    <w:rsid w:val="00F36F8C"/>
    <w:rsid w:val="00F404DA"/>
    <w:rsid w:val="00F4575A"/>
    <w:rsid w:val="00F47977"/>
    <w:rsid w:val="00F51EC0"/>
    <w:rsid w:val="00F64FB7"/>
    <w:rsid w:val="00F67314"/>
    <w:rsid w:val="00F675EA"/>
    <w:rsid w:val="00F701AB"/>
    <w:rsid w:val="00F72C2F"/>
    <w:rsid w:val="00F7483D"/>
    <w:rsid w:val="00F7496E"/>
    <w:rsid w:val="00F75A4F"/>
    <w:rsid w:val="00F75D16"/>
    <w:rsid w:val="00F76DBA"/>
    <w:rsid w:val="00F8248B"/>
    <w:rsid w:val="00F832DB"/>
    <w:rsid w:val="00F86F2C"/>
    <w:rsid w:val="00F87581"/>
    <w:rsid w:val="00F87731"/>
    <w:rsid w:val="00F93544"/>
    <w:rsid w:val="00F94347"/>
    <w:rsid w:val="00F9618A"/>
    <w:rsid w:val="00FA2FDD"/>
    <w:rsid w:val="00FA33B1"/>
    <w:rsid w:val="00FA4673"/>
    <w:rsid w:val="00FA7013"/>
    <w:rsid w:val="00FA7D02"/>
    <w:rsid w:val="00FB1585"/>
    <w:rsid w:val="00FC60B6"/>
    <w:rsid w:val="00FC6731"/>
    <w:rsid w:val="00FC7060"/>
    <w:rsid w:val="00FC7335"/>
    <w:rsid w:val="00FC7806"/>
    <w:rsid w:val="00FD0A33"/>
    <w:rsid w:val="00FD33B0"/>
    <w:rsid w:val="00FD5963"/>
    <w:rsid w:val="00FD63D1"/>
    <w:rsid w:val="00FE199A"/>
    <w:rsid w:val="00FE1C8D"/>
    <w:rsid w:val="00FE33A7"/>
    <w:rsid w:val="00FE465C"/>
    <w:rsid w:val="00FE4974"/>
    <w:rsid w:val="00FE671A"/>
    <w:rsid w:val="00FF2071"/>
    <w:rsid w:val="00FF30D5"/>
    <w:rsid w:val="00FF320A"/>
    <w:rsid w:val="00FF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86B160D"/>
  <w15:chartTrackingRefBased/>
  <w15:docId w15:val="{0F3C310E-6096-4FBC-8926-4B243F01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978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F5E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14E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8">
    <w:name w:val="heading 8"/>
    <w:basedOn w:val="Normal"/>
    <w:next w:val="Normal"/>
    <w:link w:val="Ttulo8Char"/>
    <w:qFormat/>
    <w:rsid w:val="00AF62E2"/>
    <w:pPr>
      <w:keepNext/>
      <w:jc w:val="center"/>
      <w:outlineLvl w:val="7"/>
    </w:pPr>
    <w:rPr>
      <w:rFonts w:ascii="Arial" w:hAnsi="Arial"/>
      <w:b/>
      <w:caps/>
      <w:sz w:val="18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835AD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x-none" w:eastAsia="en-US"/>
    </w:rPr>
  </w:style>
  <w:style w:type="character" w:customStyle="1" w:styleId="CabealhoChar">
    <w:name w:val="Cabeçalho Char"/>
    <w:link w:val="Cabealho"/>
    <w:uiPriority w:val="99"/>
    <w:rsid w:val="000835AD"/>
    <w:rPr>
      <w:lang w:eastAsia="en-US"/>
    </w:rPr>
  </w:style>
  <w:style w:type="paragraph" w:styleId="Rodap">
    <w:name w:val="footer"/>
    <w:basedOn w:val="Normal"/>
    <w:link w:val="RodapChar"/>
    <w:uiPriority w:val="99"/>
    <w:rsid w:val="000835AD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x-none" w:eastAsia="en-US"/>
    </w:rPr>
  </w:style>
  <w:style w:type="character" w:customStyle="1" w:styleId="RodapChar">
    <w:name w:val="Rodapé Char"/>
    <w:link w:val="Rodap"/>
    <w:uiPriority w:val="99"/>
    <w:rsid w:val="000835AD"/>
    <w:rPr>
      <w:lang w:eastAsia="en-US"/>
    </w:rPr>
  </w:style>
  <w:style w:type="paragraph" w:styleId="Textodebalo">
    <w:name w:val="Balloon Text"/>
    <w:basedOn w:val="Normal"/>
    <w:link w:val="TextodebaloChar"/>
    <w:rsid w:val="00F16FD9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F16FD9"/>
    <w:rPr>
      <w:rFonts w:ascii="Tahoma" w:hAnsi="Tahoma" w:cs="Tahoma"/>
      <w:sz w:val="16"/>
      <w:szCs w:val="16"/>
    </w:rPr>
  </w:style>
  <w:style w:type="character" w:customStyle="1" w:styleId="Ttulo8Char">
    <w:name w:val="Título 8 Char"/>
    <w:link w:val="Ttulo8"/>
    <w:rsid w:val="00AF62E2"/>
    <w:rPr>
      <w:rFonts w:ascii="Arial" w:hAnsi="Arial"/>
      <w:b/>
      <w:caps/>
      <w:sz w:val="18"/>
    </w:rPr>
  </w:style>
  <w:style w:type="paragraph" w:styleId="Corpodetexto">
    <w:name w:val="Body Text"/>
    <w:basedOn w:val="Normal"/>
    <w:link w:val="CorpodetextoChar"/>
    <w:rsid w:val="00E45A9E"/>
    <w:pPr>
      <w:jc w:val="center"/>
    </w:pPr>
    <w:rPr>
      <w:b/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E45A9E"/>
    <w:rPr>
      <w:b/>
      <w:sz w:val="24"/>
    </w:rPr>
  </w:style>
  <w:style w:type="character" w:styleId="Forte">
    <w:name w:val="Strong"/>
    <w:aliases w:val="TEXTO"/>
    <w:uiPriority w:val="22"/>
    <w:qFormat/>
    <w:rsid w:val="00E61070"/>
    <w:rPr>
      <w:b/>
      <w:bCs/>
    </w:rPr>
  </w:style>
  <w:style w:type="character" w:styleId="nfase">
    <w:name w:val="Emphasis"/>
    <w:qFormat/>
    <w:rsid w:val="00E61070"/>
    <w:rPr>
      <w:i/>
      <w:iCs/>
    </w:rPr>
  </w:style>
  <w:style w:type="paragraph" w:styleId="Recuodecorpodetexto">
    <w:name w:val="Body Text Indent"/>
    <w:basedOn w:val="Normal"/>
    <w:link w:val="RecuodecorpodetextoChar"/>
    <w:rsid w:val="001F5AA4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F5AA4"/>
    <w:rPr>
      <w:sz w:val="24"/>
      <w:szCs w:val="24"/>
    </w:rPr>
  </w:style>
  <w:style w:type="table" w:styleId="Tabelacomgrade">
    <w:name w:val="Table Grid"/>
    <w:basedOn w:val="Tabelanormal"/>
    <w:uiPriority w:val="59"/>
    <w:qFormat/>
    <w:rsid w:val="003B6B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B6C48"/>
    <w:pPr>
      <w:spacing w:before="100" w:beforeAutospacing="1" w:after="100" w:afterAutospacing="1"/>
    </w:pPr>
  </w:style>
  <w:style w:type="paragraph" w:customStyle="1" w:styleId="ESCRITORIO">
    <w:name w:val="ESCRITORIO"/>
    <w:basedOn w:val="Normal"/>
    <w:rsid w:val="003B6C48"/>
    <w:pPr>
      <w:spacing w:before="120" w:after="120" w:line="360" w:lineRule="auto"/>
      <w:jc w:val="both"/>
    </w:pPr>
    <w:rPr>
      <w:rFonts w:ascii="Arial" w:hAnsi="Arial"/>
    </w:rPr>
  </w:style>
  <w:style w:type="paragraph" w:styleId="PargrafodaLista">
    <w:name w:val="List Paragraph"/>
    <w:aliases w:val="List I Paragraph,Parágrafo com marcador - inserir marcador,Parágrafo_2,Segundo,Texto,Título 10,fonte,Marca 1"/>
    <w:basedOn w:val="Normal"/>
    <w:link w:val="PargrafodaListaChar"/>
    <w:uiPriority w:val="34"/>
    <w:qFormat/>
    <w:rsid w:val="003B6C48"/>
    <w:pPr>
      <w:ind w:left="720"/>
      <w:contextualSpacing/>
    </w:pPr>
    <w:rPr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3B6C48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rsid w:val="003B6C48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unhideWhenUsed/>
    <w:rsid w:val="003B6C48"/>
    <w:rPr>
      <w:vertAlign w:val="superscript"/>
    </w:rPr>
  </w:style>
  <w:style w:type="character" w:customStyle="1" w:styleId="PargrafodaListaChar">
    <w:name w:val="Parágrafo da Lista Char"/>
    <w:aliases w:val="List I Paragraph Char,Parágrafo com marcador - inserir marcador Char,Parágrafo_2 Char,Segundo Char,Texto Char,Título 10 Char,fonte Char,Marca 1 Char"/>
    <w:link w:val="PargrafodaLista"/>
    <w:uiPriority w:val="34"/>
    <w:qFormat/>
    <w:rsid w:val="008E0054"/>
  </w:style>
  <w:style w:type="paragraph" w:customStyle="1" w:styleId="Corpodetexto21">
    <w:name w:val="Corpo de texto 21"/>
    <w:basedOn w:val="Normal"/>
    <w:link w:val="Corpodetexto21Char"/>
    <w:rsid w:val="00B9055D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Arial" w:hAnsi="Arial"/>
      <w:szCs w:val="20"/>
    </w:rPr>
  </w:style>
  <w:style w:type="character" w:customStyle="1" w:styleId="Corpodetexto21Char">
    <w:name w:val="Corpo de texto 21 Char"/>
    <w:link w:val="Corpodetexto21"/>
    <w:rsid w:val="00B9055D"/>
    <w:rPr>
      <w:rFonts w:ascii="Arial" w:hAnsi="Arial"/>
      <w:sz w:val="24"/>
    </w:rPr>
  </w:style>
  <w:style w:type="paragraph" w:customStyle="1" w:styleId="western">
    <w:name w:val="western"/>
    <w:basedOn w:val="Normal"/>
    <w:rsid w:val="00DB035B"/>
    <w:pPr>
      <w:spacing w:before="100" w:beforeAutospacing="1" w:after="119"/>
    </w:pPr>
  </w:style>
  <w:style w:type="character" w:customStyle="1" w:styleId="fontstyle01">
    <w:name w:val="fontstyle01"/>
    <w:basedOn w:val="Fontepargpadro"/>
    <w:rsid w:val="00485B68"/>
    <w:rPr>
      <w:rFonts w:ascii="ArialBold" w:hAnsi="ArialBold" w:hint="default"/>
      <w:b/>
      <w:bCs/>
      <w:i w:val="0"/>
      <w:iCs w:val="0"/>
      <w:color w:val="FF0000"/>
      <w:sz w:val="20"/>
      <w:szCs w:val="20"/>
    </w:rPr>
  </w:style>
  <w:style w:type="character" w:customStyle="1" w:styleId="fontstyle21">
    <w:name w:val="fontstyle21"/>
    <w:basedOn w:val="Fontepargpadro"/>
    <w:rsid w:val="00485B68"/>
    <w:rPr>
      <w:rFonts w:ascii="Arial" w:hAnsi="Arial" w:cs="Arial" w:hint="default"/>
      <w:b w:val="0"/>
      <w:bCs w:val="0"/>
      <w:i w:val="0"/>
      <w:iCs w:val="0"/>
      <w:color w:val="FF0000"/>
      <w:sz w:val="20"/>
      <w:szCs w:val="20"/>
    </w:rPr>
  </w:style>
  <w:style w:type="character" w:customStyle="1" w:styleId="Ttulo3Char">
    <w:name w:val="Título 3 Char"/>
    <w:basedOn w:val="Fontepargpadro"/>
    <w:link w:val="Ttulo3"/>
    <w:semiHidden/>
    <w:rsid w:val="00314E67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styleId="Hyperlink">
    <w:name w:val="Hyperlink"/>
    <w:rsid w:val="00314E67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8F5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Default">
    <w:name w:val="Default"/>
    <w:rsid w:val="008F5EE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US" w:eastAsia="en-US"/>
    </w:rPr>
  </w:style>
  <w:style w:type="character" w:styleId="TextodoEspaoReservado">
    <w:name w:val="Placeholder Text"/>
    <w:basedOn w:val="Fontepargpadro"/>
    <w:uiPriority w:val="99"/>
    <w:semiHidden/>
    <w:rsid w:val="00051B7E"/>
    <w:rPr>
      <w:color w:val="808080"/>
    </w:rPr>
  </w:style>
  <w:style w:type="paragraph" w:styleId="SemEspaamento">
    <w:name w:val="No Spacing"/>
    <w:uiPriority w:val="1"/>
    <w:qFormat/>
    <w:rsid w:val="0089082F"/>
    <w:rPr>
      <w:rFonts w:ascii="Calibri" w:hAnsi="Calibri"/>
      <w:sz w:val="22"/>
      <w:szCs w:val="22"/>
    </w:rPr>
  </w:style>
  <w:style w:type="paragraph" w:styleId="Reviso">
    <w:name w:val="Revision"/>
    <w:hidden/>
    <w:uiPriority w:val="99"/>
    <w:semiHidden/>
    <w:rsid w:val="00136ED5"/>
    <w:rPr>
      <w:sz w:val="24"/>
      <w:szCs w:val="24"/>
    </w:rPr>
  </w:style>
  <w:style w:type="character" w:styleId="RefernciaSutil">
    <w:name w:val="Subtle Reference"/>
    <w:basedOn w:val="Fontepargpadro"/>
    <w:uiPriority w:val="31"/>
    <w:qFormat/>
    <w:rsid w:val="003D2055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aquimlima\Desktop\PREG&#195;O-10\AVISO%20DE%20LICITA&#199;AO-010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8C1D6-D4D8-4CDF-9441-905454B1C9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B17E50-AB3C-45B6-9F17-E2EE1671E1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633A3A-D913-47C0-8885-74259C42A4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E7750C-EAD2-434C-9C5D-EC7EF4A7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AVISO DE LICITAÇAO-010</Template>
  <TotalTime>1973</TotalTime>
  <Pages>6</Pages>
  <Words>3246</Words>
  <Characters>14913</Characters>
  <Application>Microsoft Office Word</Application>
  <DocSecurity>0</DocSecurity>
  <Lines>124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NEA</Company>
  <LinksUpToDate>false</LinksUpToDate>
  <CharactersWithSpaces>18123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joaquimlima</dc:creator>
  <cp:keywords/>
  <cp:lastModifiedBy>Usuário do Windows</cp:lastModifiedBy>
  <cp:revision>38</cp:revision>
  <cp:lastPrinted>2026-07-30T11:33:00Z</cp:lastPrinted>
  <dcterms:created xsi:type="dcterms:W3CDTF">2025-01-23T19:20:00Z</dcterms:created>
  <dcterms:modified xsi:type="dcterms:W3CDTF">2026-07-30T11:33:00Z</dcterms:modified>
</cp:coreProperties>
</file>