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D5695" w14:textId="77777777" w:rsidR="008E4392" w:rsidRDefault="008E4392" w:rsidP="008E4392">
      <w:pPr>
        <w:jc w:val="center"/>
        <w:rPr>
          <w:rFonts w:ascii="Arial" w:hAnsi="Arial" w:cs="Arial"/>
          <w:b/>
          <w:w w:val="98"/>
          <w:sz w:val="22"/>
          <w:szCs w:val="22"/>
        </w:rPr>
      </w:pPr>
      <w:r>
        <w:rPr>
          <w:rFonts w:ascii="Arial" w:hAnsi="Arial" w:cs="Arial"/>
          <w:b/>
          <w:w w:val="98"/>
          <w:sz w:val="22"/>
          <w:szCs w:val="22"/>
        </w:rPr>
        <w:t xml:space="preserve">ANEXO II </w:t>
      </w:r>
    </w:p>
    <w:p w14:paraId="7622D49C" w14:textId="07FF74E3" w:rsidR="00A40A0F" w:rsidRPr="00A40A0F" w:rsidRDefault="00A40A0F" w:rsidP="008E4392">
      <w:pPr>
        <w:jc w:val="center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hAnsi="Arial" w:cs="Arial"/>
          <w:b/>
          <w:w w:val="98"/>
          <w:sz w:val="22"/>
          <w:szCs w:val="22"/>
        </w:rPr>
        <w:t xml:space="preserve">MODELO DE </w:t>
      </w: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REQUERIMENTO DE CREDENCIAMENTO </w:t>
      </w:r>
    </w:p>
    <w:p w14:paraId="31434E8C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</w:p>
    <w:p w14:paraId="7E291DA8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</w:t>
      </w:r>
    </w:p>
    <w:p w14:paraId="0A63BD35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PREFEITURA MUNICIPAL DE SIDROLÂNDIA/MS</w:t>
      </w:r>
    </w:p>
    <w:p w14:paraId="2F5E4171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A/C:  </w:t>
      </w:r>
      <w:r w:rsidRPr="00A40A0F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AGENTE DE CONTRATAÇÃO</w:t>
      </w: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 </w:t>
      </w:r>
    </w:p>
    <w:p w14:paraId="4E0165D0" w14:textId="3C105914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ASSUNTO:</w:t>
      </w:r>
      <w:r w:rsidR="008E4392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 xml:space="preserve"> EDITAL DE CREDENCIAMENTO Nº 25</w:t>
      </w:r>
      <w:r w:rsidRPr="00A40A0F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/2026</w:t>
      </w:r>
    </w:p>
    <w:p w14:paraId="26ABCDA2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Cs/>
          <w:color w:val="000000"/>
          <w:kern w:val="1"/>
          <w:sz w:val="22"/>
          <w:szCs w:val="22"/>
          <w:lang w:eastAsia="zh-CN" w:bidi="pt-BR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1884"/>
        <w:gridCol w:w="2656"/>
      </w:tblGrid>
      <w:tr w:rsidR="00A40A0F" w:rsidRPr="00A40A0F" w14:paraId="1B6E08DA" w14:textId="77777777" w:rsidTr="00783927">
        <w:trPr>
          <w:trHeight w:val="268"/>
        </w:trPr>
        <w:tc>
          <w:tcPr>
            <w:tcW w:w="9779" w:type="dxa"/>
            <w:gridSpan w:val="3"/>
          </w:tcPr>
          <w:p w14:paraId="27FC7700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>DADOS DA EMPRESA</w:t>
            </w:r>
          </w:p>
        </w:tc>
      </w:tr>
      <w:tr w:rsidR="00A40A0F" w:rsidRPr="00A40A0F" w14:paraId="780C762C" w14:textId="77777777" w:rsidTr="00783927">
        <w:trPr>
          <w:trHeight w:val="268"/>
        </w:trPr>
        <w:tc>
          <w:tcPr>
            <w:tcW w:w="9779" w:type="dxa"/>
            <w:gridSpan w:val="3"/>
          </w:tcPr>
          <w:p w14:paraId="67566278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Razão Social da Empresa:</w:t>
            </w:r>
          </w:p>
        </w:tc>
      </w:tr>
      <w:tr w:rsidR="00A40A0F" w:rsidRPr="00A40A0F" w14:paraId="596F382F" w14:textId="77777777" w:rsidTr="00783927">
        <w:trPr>
          <w:trHeight w:val="268"/>
        </w:trPr>
        <w:tc>
          <w:tcPr>
            <w:tcW w:w="9779" w:type="dxa"/>
            <w:gridSpan w:val="3"/>
          </w:tcPr>
          <w:p w14:paraId="111E7B5C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Nome Fantasia:</w:t>
            </w:r>
          </w:p>
        </w:tc>
      </w:tr>
      <w:tr w:rsidR="00A40A0F" w:rsidRPr="00A40A0F" w14:paraId="031A285A" w14:textId="77777777" w:rsidTr="00783927">
        <w:trPr>
          <w:trHeight w:val="268"/>
        </w:trPr>
        <w:tc>
          <w:tcPr>
            <w:tcW w:w="4874" w:type="dxa"/>
          </w:tcPr>
          <w:p w14:paraId="1ACB5305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CNPJ:</w:t>
            </w:r>
          </w:p>
        </w:tc>
        <w:tc>
          <w:tcPr>
            <w:tcW w:w="4905" w:type="dxa"/>
            <w:gridSpan w:val="2"/>
          </w:tcPr>
          <w:p w14:paraId="053CA888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Inscrição Estadual:</w:t>
            </w:r>
          </w:p>
        </w:tc>
      </w:tr>
      <w:tr w:rsidR="00A40A0F" w:rsidRPr="00A40A0F" w14:paraId="611800F5" w14:textId="77777777" w:rsidTr="00783927">
        <w:trPr>
          <w:trHeight w:val="268"/>
        </w:trPr>
        <w:tc>
          <w:tcPr>
            <w:tcW w:w="4874" w:type="dxa"/>
          </w:tcPr>
          <w:p w14:paraId="1D8AA7FD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2041" w:type="dxa"/>
          </w:tcPr>
          <w:p w14:paraId="6B5B5D97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864" w:type="dxa"/>
          </w:tcPr>
          <w:p w14:paraId="2B22620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A40A0F" w:rsidRPr="00A40A0F" w14:paraId="1C3EE98A" w14:textId="77777777" w:rsidTr="00783927">
        <w:trPr>
          <w:trHeight w:val="268"/>
        </w:trPr>
        <w:tc>
          <w:tcPr>
            <w:tcW w:w="4874" w:type="dxa"/>
          </w:tcPr>
          <w:p w14:paraId="70E9A359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Telefones:</w:t>
            </w:r>
          </w:p>
        </w:tc>
        <w:tc>
          <w:tcPr>
            <w:tcW w:w="4905" w:type="dxa"/>
            <w:gridSpan w:val="2"/>
          </w:tcPr>
          <w:p w14:paraId="4E2C8032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E-mail:</w:t>
            </w:r>
          </w:p>
        </w:tc>
      </w:tr>
      <w:tr w:rsidR="00A40A0F" w:rsidRPr="00A40A0F" w14:paraId="62C0AD13" w14:textId="77777777" w:rsidTr="00783927">
        <w:trPr>
          <w:trHeight w:val="256"/>
        </w:trPr>
        <w:tc>
          <w:tcPr>
            <w:tcW w:w="9779" w:type="dxa"/>
            <w:gridSpan w:val="3"/>
          </w:tcPr>
          <w:p w14:paraId="349211C6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REPRESENTANTE LEGAL P/ ASSINATURA DO TERMO DE CREDENCIAMENTO</w:t>
            </w:r>
          </w:p>
        </w:tc>
      </w:tr>
      <w:tr w:rsidR="00A40A0F" w:rsidRPr="00A40A0F" w14:paraId="202FEADD" w14:textId="77777777" w:rsidTr="00783927">
        <w:trPr>
          <w:trHeight w:val="268"/>
        </w:trPr>
        <w:tc>
          <w:tcPr>
            <w:tcW w:w="9779" w:type="dxa"/>
            <w:gridSpan w:val="3"/>
          </w:tcPr>
          <w:p w14:paraId="14BC8B12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Nome Completo:</w:t>
            </w:r>
          </w:p>
        </w:tc>
      </w:tr>
      <w:tr w:rsidR="00A40A0F" w:rsidRPr="00A40A0F" w14:paraId="5594447E" w14:textId="77777777" w:rsidTr="00783927">
        <w:trPr>
          <w:trHeight w:val="268"/>
        </w:trPr>
        <w:tc>
          <w:tcPr>
            <w:tcW w:w="4874" w:type="dxa"/>
          </w:tcPr>
          <w:p w14:paraId="6951D209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RG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             - Órgão Emissor:   </w:t>
            </w:r>
          </w:p>
        </w:tc>
        <w:tc>
          <w:tcPr>
            <w:tcW w:w="4905" w:type="dxa"/>
            <w:gridSpan w:val="2"/>
          </w:tcPr>
          <w:p w14:paraId="02F3947D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CPF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  <w:tr w:rsidR="00A40A0F" w:rsidRPr="00A40A0F" w14:paraId="08C1DF2C" w14:textId="77777777" w:rsidTr="00783927">
        <w:trPr>
          <w:trHeight w:val="268"/>
        </w:trPr>
        <w:tc>
          <w:tcPr>
            <w:tcW w:w="4874" w:type="dxa"/>
          </w:tcPr>
          <w:p w14:paraId="341481C0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2041" w:type="dxa"/>
          </w:tcPr>
          <w:p w14:paraId="11C2636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864" w:type="dxa"/>
          </w:tcPr>
          <w:p w14:paraId="696CA9F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A40A0F" w:rsidRPr="00A40A0F" w14:paraId="2152603C" w14:textId="77777777" w:rsidTr="00783927">
        <w:trPr>
          <w:trHeight w:val="268"/>
        </w:trPr>
        <w:tc>
          <w:tcPr>
            <w:tcW w:w="4874" w:type="dxa"/>
          </w:tcPr>
          <w:p w14:paraId="109B5E6C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Telefones:</w:t>
            </w:r>
          </w:p>
        </w:tc>
        <w:tc>
          <w:tcPr>
            <w:tcW w:w="4905" w:type="dxa"/>
            <w:gridSpan w:val="2"/>
          </w:tcPr>
          <w:p w14:paraId="33821AFE" w14:textId="319D9116" w:rsidR="00A40A0F" w:rsidRPr="008D5337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E-mail</w:t>
            </w:r>
            <w:r w:rsidR="008D5337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para envio do Termo:</w:t>
            </w:r>
            <w:r w:rsidR="008D5337">
              <w:rPr>
                <w:rFonts w:ascii="Arial" w:hAnsi="Arial" w:cs="Arial"/>
                <w:sz w:val="22"/>
                <w:szCs w:val="22"/>
                <w:lang w:eastAsia="x-none"/>
              </w:rPr>
              <w:br/>
            </w:r>
          </w:p>
        </w:tc>
      </w:tr>
      <w:tr w:rsidR="00A40A0F" w:rsidRPr="00A40A0F" w14:paraId="494408A1" w14:textId="77777777" w:rsidTr="00783927">
        <w:trPr>
          <w:trHeight w:val="268"/>
        </w:trPr>
        <w:tc>
          <w:tcPr>
            <w:tcW w:w="9779" w:type="dxa"/>
            <w:gridSpan w:val="3"/>
          </w:tcPr>
          <w:p w14:paraId="7042AF17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DADOS DA </w:t>
            </w:r>
            <w:r w:rsidRPr="00A40A0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BANCÁRIO</w:t>
            </w:r>
          </w:p>
        </w:tc>
      </w:tr>
      <w:tr w:rsidR="00A40A0F" w:rsidRPr="00A40A0F" w14:paraId="403BDF93" w14:textId="77777777" w:rsidTr="00783927">
        <w:trPr>
          <w:trHeight w:val="268"/>
        </w:trPr>
        <w:tc>
          <w:tcPr>
            <w:tcW w:w="4874" w:type="dxa"/>
          </w:tcPr>
          <w:p w14:paraId="520BEB51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Banco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  <w:tc>
          <w:tcPr>
            <w:tcW w:w="2041" w:type="dxa"/>
          </w:tcPr>
          <w:p w14:paraId="2E4F72A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Agência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: </w:t>
            </w:r>
          </w:p>
        </w:tc>
        <w:tc>
          <w:tcPr>
            <w:tcW w:w="2864" w:type="dxa"/>
          </w:tcPr>
          <w:p w14:paraId="38EEE7B5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C/C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</w:tbl>
    <w:p w14:paraId="53FCD58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2599898C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Prezados Senhores:</w:t>
      </w:r>
    </w:p>
    <w:p w14:paraId="0E3E74FD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D1AB913" w14:textId="0FD88D0D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 xml:space="preserve">A empresa acima qualificada REQUER a sua inscrição como </w:t>
      </w:r>
      <w:r w:rsidRPr="00A40A0F">
        <w:rPr>
          <w:rFonts w:ascii="Arial" w:hAnsi="Arial" w:cs="Arial"/>
          <w:b/>
          <w:sz w:val="22"/>
          <w:szCs w:val="22"/>
        </w:rPr>
        <w:t>credenciada</w:t>
      </w:r>
      <w:r w:rsidRPr="00A40A0F">
        <w:rPr>
          <w:rFonts w:ascii="Arial" w:hAnsi="Arial" w:cs="Arial"/>
          <w:sz w:val="22"/>
          <w:szCs w:val="22"/>
        </w:rPr>
        <w:t xml:space="preserve"> para </w:t>
      </w:r>
      <w:r w:rsidR="00783927">
        <w:rPr>
          <w:rFonts w:ascii="Arial" w:eastAsiaTheme="minorEastAsia" w:hAnsi="Arial" w:cs="Arial"/>
          <w:b/>
          <w:color w:val="000000"/>
          <w:sz w:val="22"/>
          <w:szCs w:val="22"/>
        </w:rPr>
        <w:t>fornecimento de gás liquefeito de petróleo (GLP), compreendendo recargas, vasilhames novos e materiais correlatos</w:t>
      </w:r>
      <w:r w:rsidRPr="00A40A0F">
        <w:rPr>
          <w:rFonts w:ascii="Arial" w:hAnsi="Arial" w:cs="Arial"/>
          <w:sz w:val="22"/>
          <w:szCs w:val="22"/>
        </w:rPr>
        <w:t>, mediante as condições estabelecidas n</w:t>
      </w:r>
      <w:r w:rsidR="008E4392">
        <w:rPr>
          <w:rFonts w:ascii="Arial" w:hAnsi="Arial" w:cs="Arial"/>
          <w:sz w:val="22"/>
          <w:szCs w:val="22"/>
        </w:rPr>
        <w:t>o EDITAL DE CREDENCIAMENTO Nº 25</w:t>
      </w:r>
      <w:r w:rsidRPr="00A40A0F">
        <w:rPr>
          <w:rFonts w:ascii="Arial" w:hAnsi="Arial" w:cs="Arial"/>
          <w:sz w:val="22"/>
          <w:szCs w:val="22"/>
        </w:rPr>
        <w:t>/2026 e seus anexos, que se subordinam às normas gerais da Lei nº 14.133/2021, e suas alterações e no que couber.</w:t>
      </w:r>
    </w:p>
    <w:p w14:paraId="553AB2F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47F190BE" w14:textId="77777777" w:rsid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Declaro para todos os fins de direito, conhecer todas as cláusulas e condições do edital e que concordo em fornecer os produtos/serviços pelos valores nele constante, nos itens propostos por esta empresa, respeitando as condições estabelecidas pelo edital, conforme seguem:</w:t>
      </w:r>
    </w:p>
    <w:p w14:paraId="21BD0618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horzAnchor="margin" w:tblpY="1020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6"/>
        <w:gridCol w:w="4315"/>
        <w:gridCol w:w="797"/>
        <w:gridCol w:w="638"/>
        <w:gridCol w:w="1278"/>
        <w:gridCol w:w="1348"/>
      </w:tblGrid>
      <w:tr w:rsidR="008E4392" w:rsidRPr="00DA6352" w14:paraId="3D597430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2608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lastRenderedPageBreak/>
              <w:t>Item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C790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Descrição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BC42C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Uni. de </w:t>
            </w:r>
            <w:proofErr w:type="spellStart"/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Medida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6BFA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Qtd</w:t>
            </w:r>
            <w:proofErr w:type="spellEnd"/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8452B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Valor. </w:t>
            </w:r>
            <w:proofErr w:type="spellStart"/>
            <w:r w:rsidRPr="00DA635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Unitário</w:t>
            </w:r>
            <w:proofErr w:type="spellEnd"/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232F3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  <w:t>Aceite</w:t>
            </w:r>
            <w:proofErr w:type="spellEnd"/>
          </w:p>
        </w:tc>
      </w:tr>
      <w:tr w:rsidR="008E4392" w:rsidRPr="00DA6352" w14:paraId="32199E0F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3319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01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21DF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An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el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borracha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para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botijão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G</w:t>
            </w: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ás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vedação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vazamento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42F0B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9A54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176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6607C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R$ 1,16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031F7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15746B3A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A50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02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2FC4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color w:val="000000"/>
                <w:sz w:val="16"/>
                <w:szCs w:val="16"/>
              </w:rPr>
              <w:t>Botijão de gás 13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kg V</w:t>
            </w:r>
            <w:r w:rsidRPr="00DA6352">
              <w:rPr>
                <w:rFonts w:ascii="Arial" w:hAnsi="Arial" w:cs="Arial"/>
                <w:color w:val="000000"/>
                <w:sz w:val="16"/>
                <w:szCs w:val="16"/>
              </w:rPr>
              <w:t>asilhame Completo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D4E97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CF4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107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870CB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292,93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BF6B6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798E3EB9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5202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03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EA92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Botijão de Gás p13 kg R</w:t>
            </w:r>
            <w:r w:rsidRPr="00DA6352">
              <w:rPr>
                <w:rFonts w:ascii="Arial" w:hAnsi="Arial" w:cs="Arial"/>
                <w:color w:val="000000"/>
                <w:sz w:val="16"/>
                <w:szCs w:val="16"/>
              </w:rPr>
              <w:t>ecarga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C6B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478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2113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263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132,12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FBE8E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54B56256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4A0C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04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9E87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Kit de </w:t>
            </w:r>
            <w:proofErr w:type="spellStart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instalação</w:t>
            </w:r>
            <w:proofErr w:type="spellEnd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G</w:t>
            </w:r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ás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cozinha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(P13) -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composto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1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mangueira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em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malha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aço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, de no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minimo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1,25m, 2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abraçadeiras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, 1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regulador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pressão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aprovado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nos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termos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da ABNT/NBR.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077A9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675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124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8190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85,66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4B94B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6579D35F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734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05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461AC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Mangueira</w:t>
            </w:r>
            <w:proofErr w:type="spellEnd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para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G</w:t>
            </w:r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ás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flexível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em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malha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aço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mínimo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1,25m)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F44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E234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91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B2C96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93,41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A444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4A3F7C6E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C838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06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C49E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color w:val="000000"/>
                <w:sz w:val="16"/>
                <w:szCs w:val="16"/>
              </w:rPr>
              <w:t>Botijão de Gás 45 kg Vasilhame Completo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A4B0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ABC2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617AE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1.175,17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73EC2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3B644D19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6DA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07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F2B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Botijão de Gás p45 kg R</w:t>
            </w:r>
            <w:r w:rsidRPr="00DA6352">
              <w:rPr>
                <w:rFonts w:ascii="Arial" w:hAnsi="Arial" w:cs="Arial"/>
                <w:color w:val="000000"/>
                <w:sz w:val="16"/>
                <w:szCs w:val="16"/>
              </w:rPr>
              <w:t>ecarga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0A8F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D84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679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51A52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508,88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F7410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  <w:tr w:rsidR="008E4392" w:rsidRPr="00DA6352" w14:paraId="0871098D" w14:textId="77777777" w:rsidTr="008E4392">
        <w:trPr>
          <w:trHeight w:val="559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964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08</w:t>
            </w:r>
          </w:p>
        </w:tc>
        <w:tc>
          <w:tcPr>
            <w:tcW w:w="2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94E9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Registro</w:t>
            </w:r>
            <w:proofErr w:type="spellEnd"/>
            <w:r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C</w:t>
            </w:r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ompleto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para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fogão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industrial (P45) -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composto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mangueira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de no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minimo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1,25m,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regulador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pressão</w:t>
            </w:r>
            <w:proofErr w:type="spellEnd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 xml:space="preserve"> e </w:t>
            </w: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DA6352">
              <w:rPr>
                <w:rFonts w:ascii="Arial" w:hAnsi="Arial" w:cs="Arial" w:hint="eastAsia"/>
                <w:bCs/>
                <w:color w:val="000000"/>
                <w:sz w:val="16"/>
                <w:szCs w:val="16"/>
                <w:lang w:val="en-US"/>
              </w:rPr>
              <w:t>abraçadeiras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aço</w:t>
            </w:r>
            <w:proofErr w:type="spellEnd"/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58D5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DA6352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Un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A0F9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60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02FC7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 w:rsidRPr="001718CF"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R$</w:t>
            </w: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 223,26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59C11" w14:textId="77777777" w:rsidR="008E4392" w:rsidRPr="00DA6352" w:rsidRDefault="008E4392" w:rsidP="00A72086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Sim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br/>
              <w:t xml:space="preserve">( )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6"/>
                <w:szCs w:val="16"/>
                <w:lang w:val="en-US"/>
              </w:rPr>
              <w:t>Não</w:t>
            </w:r>
            <w:proofErr w:type="spellEnd"/>
          </w:p>
        </w:tc>
      </w:tr>
    </w:tbl>
    <w:p w14:paraId="6B9F7F83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738823BC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48CFE85F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6B124EC3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38648F45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04D90A6F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1571F8ED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50676334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2955AA31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566EEDA5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789FB698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222CD563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2D030DA9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692FC5F0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68C97535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13A2571C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55F49361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22C6D1A6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406585E0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11CDC189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1D867279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49E24D4B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1F6B3150" w14:textId="77777777" w:rsidR="008E4392" w:rsidRDefault="008E4392" w:rsidP="00A40A0F">
      <w:pPr>
        <w:jc w:val="both"/>
        <w:rPr>
          <w:rFonts w:ascii="Arial" w:hAnsi="Arial" w:cs="Arial"/>
          <w:sz w:val="22"/>
          <w:szCs w:val="22"/>
        </w:rPr>
      </w:pPr>
    </w:p>
    <w:p w14:paraId="4FEC0F2A" w14:textId="77777777" w:rsidR="008E4392" w:rsidRPr="00A40A0F" w:rsidRDefault="008E4392" w:rsidP="00A40A0F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0E4EF2F" w14:textId="77777777" w:rsidR="00A40A0F" w:rsidRPr="00A40A0F" w:rsidRDefault="00A40A0F" w:rsidP="00A40A0F">
      <w:pPr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A40A0F">
        <w:rPr>
          <w:rFonts w:ascii="Arial" w:hAnsi="Arial" w:cs="Arial"/>
          <w:b/>
          <w:bCs/>
          <w:sz w:val="22"/>
          <w:szCs w:val="22"/>
        </w:rPr>
        <w:t>NOME E CONTATO DO PREPOSTO:</w:t>
      </w:r>
    </w:p>
    <w:p w14:paraId="79B8C70C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Nome:</w:t>
      </w:r>
    </w:p>
    <w:p w14:paraId="40B9038E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E-mail:</w:t>
      </w:r>
    </w:p>
    <w:p w14:paraId="14CA4384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Telefone/Celular:</w:t>
      </w:r>
    </w:p>
    <w:p w14:paraId="2E8CEC21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F4B8B45" w14:textId="77777777" w:rsidR="00A40A0F" w:rsidRPr="00A40A0F" w:rsidRDefault="00A40A0F" w:rsidP="00A40A0F">
      <w:pPr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A40A0F">
        <w:rPr>
          <w:rFonts w:ascii="Arial" w:hAnsi="Arial" w:cs="Arial"/>
          <w:b/>
          <w:bCs/>
          <w:sz w:val="22"/>
          <w:szCs w:val="22"/>
        </w:rPr>
        <w:t>DADOS BANCÁRIOS:</w:t>
      </w:r>
    </w:p>
    <w:p w14:paraId="402ADBBD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Banco:</w:t>
      </w:r>
    </w:p>
    <w:p w14:paraId="473CBD4C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Agência:</w:t>
      </w:r>
    </w:p>
    <w:p w14:paraId="0036EC12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Conta</w:t>
      </w:r>
    </w:p>
    <w:p w14:paraId="560B31C0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Tipo:</w:t>
      </w:r>
    </w:p>
    <w:p w14:paraId="068069F9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76E2172" w14:textId="77777777" w:rsidR="00A40A0F" w:rsidRPr="00A40A0F" w:rsidRDefault="00A40A0F" w:rsidP="00A40A0F">
      <w:pPr>
        <w:numPr>
          <w:ilvl w:val="0"/>
          <w:numId w:val="3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b/>
          <w:sz w:val="22"/>
          <w:szCs w:val="22"/>
        </w:rPr>
        <w:t>DECLARAMOS</w:t>
      </w:r>
      <w:r w:rsidRPr="00A40A0F">
        <w:rPr>
          <w:rFonts w:ascii="Arial" w:hAnsi="Arial" w:cs="Arial"/>
          <w:sz w:val="22"/>
          <w:szCs w:val="22"/>
        </w:rPr>
        <w:t>, sob as penas da lei, que:</w:t>
      </w:r>
    </w:p>
    <w:p w14:paraId="2705B76E" w14:textId="77777777" w:rsidR="00A40A0F" w:rsidRPr="00A40A0F" w:rsidRDefault="00A40A0F" w:rsidP="00A40A0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15AC676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Recebemos os documentos que compõem o Edital e tomamos conhecimento de todas as informações e condições para o cumprimento das obrigações objeto deste credenciamento, bem como de todas as especificações contidas na minuta do futuro credenciamento a ser assinado e que as aceitamos de forma incondicional;</w:t>
      </w:r>
    </w:p>
    <w:p w14:paraId="327C6BF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6A47C1EB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As informações prestadas neste pedido de credenciamento são verdadeiras, bem como que concordamos com os termos do edital e seus anexos;</w:t>
      </w:r>
    </w:p>
    <w:p w14:paraId="5DE73B9F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AE72825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Temos ciência da obrigatoriedade de declarar qualquer fato superveniente impeditivo do credenciamento;</w:t>
      </w:r>
    </w:p>
    <w:p w14:paraId="60FBBDB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34A966F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Que possuímos condições de cumprir as exigências mínimas, para realização dos serviços a serem prestados, no que se refere aos recursos físicos e tecnológicos;</w:t>
      </w:r>
    </w:p>
    <w:p w14:paraId="61DF59D5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50862D40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lastRenderedPageBreak/>
        <w:t>- Declaro, nos termos do art. 63, § 1º, da Lei nº 14.133/2021, que esta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proposta;</w:t>
      </w:r>
    </w:p>
    <w:p w14:paraId="4682C72B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221F8B1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Por fim, vimos requerer, mediante o presente, o credenciamento, em conformidade com o Edital divulgado pela Prefeitura Municipal de Sidrolândia/MS, juntando a documentação de habilitação exigida.</w:t>
      </w:r>
    </w:p>
    <w:p w14:paraId="2F271233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</w:p>
    <w:p w14:paraId="08F1EE25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Local/data</w:t>
      </w:r>
    </w:p>
    <w:p w14:paraId="4449BD16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</w:p>
    <w:p w14:paraId="5BE7BEF2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______________________________________________</w:t>
      </w:r>
    </w:p>
    <w:p w14:paraId="64952E77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Nome e Assinatura do representante legal da empresa</w:t>
      </w:r>
    </w:p>
    <w:p w14:paraId="4A24824B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Carimbo de CNPJ</w:t>
      </w:r>
    </w:p>
    <w:p w14:paraId="2CB9835E" w14:textId="459E50F4" w:rsidR="00A40A0F" w:rsidRPr="00A40A0F" w:rsidRDefault="00A40A0F" w:rsidP="00A40A0F">
      <w:pPr>
        <w:rPr>
          <w:rFonts w:ascii="Arial" w:hAnsi="Arial" w:cs="Arial"/>
          <w:sz w:val="22"/>
          <w:szCs w:val="22"/>
        </w:rPr>
      </w:pPr>
    </w:p>
    <w:sectPr w:rsidR="00A40A0F" w:rsidRPr="00A40A0F" w:rsidSect="00CA6F7C">
      <w:headerReference w:type="default" r:id="rId11"/>
      <w:footerReference w:type="default" r:id="rId12"/>
      <w:type w:val="continuous"/>
      <w:pgSz w:w="11907" w:h="16840" w:code="9"/>
      <w:pgMar w:top="1701" w:right="1134" w:bottom="1134" w:left="1701" w:header="28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446EE" w14:textId="77777777" w:rsidR="00EF216D" w:rsidRDefault="00EF216D" w:rsidP="000835AD">
      <w:r>
        <w:separator/>
      </w:r>
    </w:p>
  </w:endnote>
  <w:endnote w:type="continuationSeparator" w:id="0">
    <w:p w14:paraId="1AE0C724" w14:textId="77777777" w:rsidR="00EF216D" w:rsidRDefault="00EF216D" w:rsidP="0008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Bold">
    <w:altName w:val="Times New Roman"/>
    <w:panose1 w:val="00000000000000000000"/>
    <w:charset w:val="00"/>
    <w:family w:val="roman"/>
    <w:notTrueType/>
    <w:pitch w:val="default"/>
  </w:font>
  <w:font w:name="HG Mincho Light J">
    <w:altName w:val="Times New Roman"/>
    <w:charset w:val="00"/>
    <w:family w:val="auto"/>
    <w:pitch w:val="variable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611A1" w14:textId="77777777" w:rsidR="00783927" w:rsidRPr="00150DD3" w:rsidRDefault="00783927" w:rsidP="00CF0B4B">
    <w:pPr>
      <w:pStyle w:val="Rodap"/>
      <w:jc w:val="center"/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</w:pPr>
    <w:r w:rsidRPr="00150DD3"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  <w:t>PREFEITURA MUNICIPAL DE SIDROLÂNDIA</w:t>
    </w:r>
  </w:p>
  <w:p w14:paraId="56EB23F8" w14:textId="258AB577" w:rsidR="00783927" w:rsidRPr="00CF0B4B" w:rsidRDefault="00783927" w:rsidP="00CF0B4B">
    <w:pPr>
      <w:pStyle w:val="Rodap"/>
      <w:jc w:val="center"/>
      <w:rPr>
        <w:rFonts w:ascii="DM Sans 18pt SemiBold" w:hAnsi="DM Sans 18pt SemiBold"/>
        <w:sz w:val="24"/>
        <w:szCs w:val="24"/>
      </w:rPr>
    </w:pP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B4B390" w14:textId="77777777" w:rsidR="00EF216D" w:rsidRDefault="00EF216D" w:rsidP="000835AD">
      <w:r>
        <w:separator/>
      </w:r>
    </w:p>
  </w:footnote>
  <w:footnote w:type="continuationSeparator" w:id="0">
    <w:p w14:paraId="0D7E6096" w14:textId="77777777" w:rsidR="00EF216D" w:rsidRDefault="00EF216D" w:rsidP="0008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Ind w:w="7650" w:type="dxa"/>
      <w:tblLook w:val="04A0" w:firstRow="1" w:lastRow="0" w:firstColumn="1" w:lastColumn="0" w:noHBand="0" w:noVBand="1"/>
    </w:tblPr>
    <w:tblGrid>
      <w:gridCol w:w="1412"/>
    </w:tblGrid>
    <w:tr w:rsidR="008E4392" w14:paraId="1A43FE8F" w14:textId="77777777" w:rsidTr="008E4392">
      <w:tc>
        <w:tcPr>
          <w:tcW w:w="1412" w:type="dxa"/>
        </w:tcPr>
        <w:p w14:paraId="5679D096" w14:textId="39A06FEE" w:rsidR="008E4392" w:rsidRPr="008E4392" w:rsidRDefault="008E4392">
          <w:pPr>
            <w:pStyle w:val="Cabealho"/>
            <w:rPr>
              <w:lang w:val="pt-BR"/>
            </w:rPr>
          </w:pPr>
          <w:r>
            <w:rPr>
              <w:lang w:val="pt-BR"/>
            </w:rPr>
            <w:t xml:space="preserve">Folha </w:t>
          </w:r>
        </w:p>
      </w:tc>
    </w:tr>
    <w:tr w:rsidR="008E4392" w14:paraId="5D655A58" w14:textId="77777777" w:rsidTr="008E4392">
      <w:tc>
        <w:tcPr>
          <w:tcW w:w="1412" w:type="dxa"/>
        </w:tcPr>
        <w:p w14:paraId="3D89754A" w14:textId="2F1190C8" w:rsidR="008E4392" w:rsidRPr="008E4392" w:rsidRDefault="008E4392">
          <w:pPr>
            <w:pStyle w:val="Cabealho"/>
            <w:rPr>
              <w:lang w:val="pt-BR"/>
            </w:rPr>
          </w:pPr>
          <w:r>
            <w:rPr>
              <w:lang w:val="pt-BR"/>
            </w:rPr>
            <w:t xml:space="preserve">Rubrica </w:t>
          </w:r>
        </w:p>
      </w:tc>
    </w:tr>
  </w:tbl>
  <w:p w14:paraId="7E77ACCA" w14:textId="1270DEA5" w:rsidR="00783927" w:rsidRDefault="0078392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507B36CD" wp14:editId="6AB9ACE9">
          <wp:simplePos x="0" y="0"/>
          <wp:positionH relativeFrom="column">
            <wp:posOffset>762662</wp:posOffset>
          </wp:positionH>
          <wp:positionV relativeFrom="page">
            <wp:posOffset>166011</wp:posOffset>
          </wp:positionV>
          <wp:extent cx="3749040" cy="676275"/>
          <wp:effectExtent l="0" t="0" r="3810" b="9525"/>
          <wp:wrapNone/>
          <wp:docPr id="2" name="Imagem 2" descr="Secretaria de Administr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ecretaria de Administr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904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ABAC3" w14:textId="20E87F85" w:rsidR="00783927" w:rsidRPr="00A20CA7" w:rsidRDefault="00783927" w:rsidP="001541E9">
    <w:pPr>
      <w:pStyle w:val="Cabealho"/>
      <w:ind w:left="-1701" w:right="-1134"/>
      <w:jc w:val="center"/>
      <w:rPr>
        <w:color w:val="008000"/>
        <w:sz w:val="10"/>
        <w:szCs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B500E"/>
    <w:multiLevelType w:val="multilevel"/>
    <w:tmpl w:val="02805B34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5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1">
    <w:nsid w:val="05CF1750"/>
    <w:multiLevelType w:val="hybridMultilevel"/>
    <w:tmpl w:val="B9CA1E52"/>
    <w:lvl w:ilvl="0" w:tplc="7E4EDFDE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34438"/>
    <w:multiLevelType w:val="hybridMultilevel"/>
    <w:tmpl w:val="A1107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11341"/>
    <w:multiLevelType w:val="multilevel"/>
    <w:tmpl w:val="61FA35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2A0197"/>
    <w:multiLevelType w:val="hybridMultilevel"/>
    <w:tmpl w:val="57105860"/>
    <w:lvl w:ilvl="0" w:tplc="34DE9272">
      <w:start w:val="1"/>
      <w:numFmt w:val="upperRoman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310034A"/>
    <w:multiLevelType w:val="hybridMultilevel"/>
    <w:tmpl w:val="438E0BF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3E22141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F392B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53F337B"/>
    <w:multiLevelType w:val="multilevel"/>
    <w:tmpl w:val="463A8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577359C"/>
    <w:multiLevelType w:val="hybridMultilevel"/>
    <w:tmpl w:val="771E3E0A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8C7AAD3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41315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2F8A04C2"/>
    <w:multiLevelType w:val="hybridMultilevel"/>
    <w:tmpl w:val="563E1FE2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3733611C"/>
    <w:multiLevelType w:val="hybridMultilevel"/>
    <w:tmpl w:val="52A4D67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E6821"/>
    <w:multiLevelType w:val="multilevel"/>
    <w:tmpl w:val="AD5E98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1F3919"/>
    <w:multiLevelType w:val="multilevel"/>
    <w:tmpl w:val="6A44481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4">
    <w:nsid w:val="3CE601D8"/>
    <w:multiLevelType w:val="multilevel"/>
    <w:tmpl w:val="054A2A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BE97DC7"/>
    <w:multiLevelType w:val="hybridMultilevel"/>
    <w:tmpl w:val="3A16E78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E997B1F"/>
    <w:multiLevelType w:val="hybridMultilevel"/>
    <w:tmpl w:val="DD8613DC"/>
    <w:lvl w:ilvl="0" w:tplc="FFFFFFFF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E196D0F0">
      <w:start w:val="1"/>
      <w:numFmt w:val="decimal"/>
      <w:lvlText w:val="%3."/>
      <w:lvlJc w:val="right"/>
      <w:pPr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565AD"/>
    <w:multiLevelType w:val="multilevel"/>
    <w:tmpl w:val="D304E39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8796C0A"/>
    <w:multiLevelType w:val="hybridMultilevel"/>
    <w:tmpl w:val="004A8470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5B8EBDE2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44853"/>
    <w:multiLevelType w:val="hybridMultilevel"/>
    <w:tmpl w:val="09E62790"/>
    <w:lvl w:ilvl="0" w:tplc="64E893E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F0AB2"/>
    <w:multiLevelType w:val="hybridMultilevel"/>
    <w:tmpl w:val="EE6685F0"/>
    <w:lvl w:ilvl="0" w:tplc="8C7AAD3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476709"/>
    <w:multiLevelType w:val="hybridMultilevel"/>
    <w:tmpl w:val="2A0A09FC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2">
    <w:nsid w:val="64765761"/>
    <w:multiLevelType w:val="hybridMultilevel"/>
    <w:tmpl w:val="7F905E66"/>
    <w:lvl w:ilvl="0" w:tplc="2A821E6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ACF5608"/>
    <w:multiLevelType w:val="multilevel"/>
    <w:tmpl w:val="56042EB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BCD54F2"/>
    <w:multiLevelType w:val="hybridMultilevel"/>
    <w:tmpl w:val="E27A280E"/>
    <w:lvl w:ilvl="0" w:tplc="5CC09E78">
      <w:start w:val="1"/>
      <w:numFmt w:val="lowerLetter"/>
      <w:lvlText w:val="%1)"/>
      <w:lvlJc w:val="left"/>
      <w:pPr>
        <w:ind w:left="1674" w:hanging="5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C542612"/>
    <w:multiLevelType w:val="hybridMultilevel"/>
    <w:tmpl w:val="E654D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22EF4"/>
    <w:multiLevelType w:val="multilevel"/>
    <w:tmpl w:val="A344D75E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2A85E22"/>
    <w:multiLevelType w:val="multilevel"/>
    <w:tmpl w:val="E19E2908"/>
    <w:lvl w:ilvl="0">
      <w:start w:val="9"/>
      <w:numFmt w:val="decimal"/>
      <w:lvlText w:val="%1"/>
      <w:lvlJc w:val="left"/>
      <w:pPr>
        <w:ind w:left="360" w:hanging="360"/>
      </w:pPr>
      <w:rPr>
        <w:rFonts w:cstheme="minorHAnsi" w:hint="default"/>
        <w:b/>
        <w:bCs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HAnsi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HAnsi" w:hint="default"/>
        <w:b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</w:abstractNum>
  <w:abstractNum w:abstractNumId="28">
    <w:nsid w:val="73861FE6"/>
    <w:multiLevelType w:val="multilevel"/>
    <w:tmpl w:val="6D4A344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29">
    <w:nsid w:val="79EA5893"/>
    <w:multiLevelType w:val="multilevel"/>
    <w:tmpl w:val="AB7C2B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B013B74"/>
    <w:multiLevelType w:val="hybridMultilevel"/>
    <w:tmpl w:val="7E7033E4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32E4AB50">
      <w:start w:val="1"/>
      <w:numFmt w:val="decimal"/>
      <w:lvlText w:val="%3."/>
      <w:lvlJc w:val="righ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E35CFD"/>
    <w:multiLevelType w:val="hybridMultilevel"/>
    <w:tmpl w:val="36E0AFFE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46F0D"/>
    <w:multiLevelType w:val="hybridMultilevel"/>
    <w:tmpl w:val="6AA26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25"/>
  </w:num>
  <w:num w:numId="5">
    <w:abstractNumId w:val="7"/>
  </w:num>
  <w:num w:numId="6">
    <w:abstractNumId w:val="2"/>
  </w:num>
  <w:num w:numId="7">
    <w:abstractNumId w:val="21"/>
  </w:num>
  <w:num w:numId="8">
    <w:abstractNumId w:val="24"/>
  </w:num>
  <w:num w:numId="9">
    <w:abstractNumId w:val="22"/>
  </w:num>
  <w:num w:numId="10">
    <w:abstractNumId w:val="4"/>
  </w:num>
  <w:num w:numId="11">
    <w:abstractNumId w:val="1"/>
  </w:num>
  <w:num w:numId="12">
    <w:abstractNumId w:val="16"/>
  </w:num>
  <w:num w:numId="13">
    <w:abstractNumId w:val="26"/>
  </w:num>
  <w:num w:numId="14">
    <w:abstractNumId w:val="27"/>
  </w:num>
  <w:num w:numId="15">
    <w:abstractNumId w:val="0"/>
  </w:num>
  <w:num w:numId="16">
    <w:abstractNumId w:val="12"/>
  </w:num>
  <w:num w:numId="17">
    <w:abstractNumId w:val="28"/>
  </w:num>
  <w:num w:numId="18">
    <w:abstractNumId w:val="3"/>
  </w:num>
  <w:num w:numId="19">
    <w:abstractNumId w:val="20"/>
  </w:num>
  <w:num w:numId="20">
    <w:abstractNumId w:val="18"/>
  </w:num>
  <w:num w:numId="21">
    <w:abstractNumId w:val="31"/>
  </w:num>
  <w:num w:numId="22">
    <w:abstractNumId w:val="23"/>
  </w:num>
  <w:num w:numId="23">
    <w:abstractNumId w:val="14"/>
  </w:num>
  <w:num w:numId="24">
    <w:abstractNumId w:val="11"/>
  </w:num>
  <w:num w:numId="25">
    <w:abstractNumId w:val="8"/>
  </w:num>
  <w:num w:numId="26">
    <w:abstractNumId w:val="5"/>
  </w:num>
  <w:num w:numId="27">
    <w:abstractNumId w:val="9"/>
  </w:num>
  <w:num w:numId="28">
    <w:abstractNumId w:val="6"/>
  </w:num>
  <w:num w:numId="29">
    <w:abstractNumId w:val="30"/>
  </w:num>
  <w:num w:numId="30">
    <w:abstractNumId w:val="13"/>
  </w:num>
  <w:num w:numId="31">
    <w:abstractNumId w:val="17"/>
  </w:num>
  <w:num w:numId="32">
    <w:abstractNumId w:val="2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68"/>
    <w:rsid w:val="000020B4"/>
    <w:rsid w:val="00002697"/>
    <w:rsid w:val="00011812"/>
    <w:rsid w:val="0001197E"/>
    <w:rsid w:val="0001591E"/>
    <w:rsid w:val="00024983"/>
    <w:rsid w:val="000271AF"/>
    <w:rsid w:val="000325B1"/>
    <w:rsid w:val="00033708"/>
    <w:rsid w:val="0003399D"/>
    <w:rsid w:val="00034DC7"/>
    <w:rsid w:val="000352DB"/>
    <w:rsid w:val="000422F9"/>
    <w:rsid w:val="000429FF"/>
    <w:rsid w:val="000432DE"/>
    <w:rsid w:val="0004417B"/>
    <w:rsid w:val="00044DA0"/>
    <w:rsid w:val="00045D88"/>
    <w:rsid w:val="00047045"/>
    <w:rsid w:val="00047653"/>
    <w:rsid w:val="00051B7E"/>
    <w:rsid w:val="00054FA5"/>
    <w:rsid w:val="00056584"/>
    <w:rsid w:val="00060211"/>
    <w:rsid w:val="00060365"/>
    <w:rsid w:val="00061749"/>
    <w:rsid w:val="00064B03"/>
    <w:rsid w:val="00065BDC"/>
    <w:rsid w:val="0007251A"/>
    <w:rsid w:val="00074EA6"/>
    <w:rsid w:val="000751A0"/>
    <w:rsid w:val="00076864"/>
    <w:rsid w:val="00081514"/>
    <w:rsid w:val="000835AD"/>
    <w:rsid w:val="00083E11"/>
    <w:rsid w:val="000842FF"/>
    <w:rsid w:val="00084988"/>
    <w:rsid w:val="000879B8"/>
    <w:rsid w:val="00095081"/>
    <w:rsid w:val="000A017B"/>
    <w:rsid w:val="000A2721"/>
    <w:rsid w:val="000A3C9D"/>
    <w:rsid w:val="000A4EE3"/>
    <w:rsid w:val="000A786C"/>
    <w:rsid w:val="000A799C"/>
    <w:rsid w:val="000B02F9"/>
    <w:rsid w:val="000B1786"/>
    <w:rsid w:val="000B3A8A"/>
    <w:rsid w:val="000B643F"/>
    <w:rsid w:val="000B76C9"/>
    <w:rsid w:val="000C3891"/>
    <w:rsid w:val="000C5A19"/>
    <w:rsid w:val="000C6CCC"/>
    <w:rsid w:val="000D4F6A"/>
    <w:rsid w:val="000D5265"/>
    <w:rsid w:val="000D5A18"/>
    <w:rsid w:val="000D75D8"/>
    <w:rsid w:val="000E01CE"/>
    <w:rsid w:val="000E2EE9"/>
    <w:rsid w:val="000E3FA9"/>
    <w:rsid w:val="000E70C6"/>
    <w:rsid w:val="000E7B6E"/>
    <w:rsid w:val="000F08EE"/>
    <w:rsid w:val="000F3847"/>
    <w:rsid w:val="000F6144"/>
    <w:rsid w:val="00100543"/>
    <w:rsid w:val="00105942"/>
    <w:rsid w:val="00107342"/>
    <w:rsid w:val="00111206"/>
    <w:rsid w:val="00113CC9"/>
    <w:rsid w:val="001140DE"/>
    <w:rsid w:val="00114D25"/>
    <w:rsid w:val="00116779"/>
    <w:rsid w:val="00117CEB"/>
    <w:rsid w:val="001268E6"/>
    <w:rsid w:val="00130C5A"/>
    <w:rsid w:val="00131526"/>
    <w:rsid w:val="001318A1"/>
    <w:rsid w:val="00131E89"/>
    <w:rsid w:val="001320A5"/>
    <w:rsid w:val="001332BF"/>
    <w:rsid w:val="001353F5"/>
    <w:rsid w:val="00136ED5"/>
    <w:rsid w:val="00141571"/>
    <w:rsid w:val="00142CD9"/>
    <w:rsid w:val="00144CAF"/>
    <w:rsid w:val="00144D1D"/>
    <w:rsid w:val="00145241"/>
    <w:rsid w:val="00146A0E"/>
    <w:rsid w:val="00147EF9"/>
    <w:rsid w:val="00151D4B"/>
    <w:rsid w:val="001523CB"/>
    <w:rsid w:val="001541E9"/>
    <w:rsid w:val="00155062"/>
    <w:rsid w:val="001629C9"/>
    <w:rsid w:val="001638B4"/>
    <w:rsid w:val="0016552C"/>
    <w:rsid w:val="0016767E"/>
    <w:rsid w:val="00167A7B"/>
    <w:rsid w:val="00171774"/>
    <w:rsid w:val="00171F5F"/>
    <w:rsid w:val="00173EB8"/>
    <w:rsid w:val="001838CA"/>
    <w:rsid w:val="00183D54"/>
    <w:rsid w:val="00183FC9"/>
    <w:rsid w:val="001842BA"/>
    <w:rsid w:val="00186825"/>
    <w:rsid w:val="0019071F"/>
    <w:rsid w:val="00190A2A"/>
    <w:rsid w:val="00190CEC"/>
    <w:rsid w:val="001964E1"/>
    <w:rsid w:val="001A4868"/>
    <w:rsid w:val="001A5F68"/>
    <w:rsid w:val="001A7FAC"/>
    <w:rsid w:val="001B174A"/>
    <w:rsid w:val="001B3ECF"/>
    <w:rsid w:val="001C46C2"/>
    <w:rsid w:val="001C5CE8"/>
    <w:rsid w:val="001D14CC"/>
    <w:rsid w:val="001D3FC5"/>
    <w:rsid w:val="001D51F3"/>
    <w:rsid w:val="001E048C"/>
    <w:rsid w:val="001E17BE"/>
    <w:rsid w:val="001E38B2"/>
    <w:rsid w:val="001E41CC"/>
    <w:rsid w:val="001E4505"/>
    <w:rsid w:val="001E4E01"/>
    <w:rsid w:val="001F4A56"/>
    <w:rsid w:val="001F53D2"/>
    <w:rsid w:val="001F5AA4"/>
    <w:rsid w:val="001F5AAF"/>
    <w:rsid w:val="00203C6B"/>
    <w:rsid w:val="0020514E"/>
    <w:rsid w:val="002072A4"/>
    <w:rsid w:val="002079F3"/>
    <w:rsid w:val="00210ECF"/>
    <w:rsid w:val="00215F11"/>
    <w:rsid w:val="00220DC6"/>
    <w:rsid w:val="00223547"/>
    <w:rsid w:val="00225D76"/>
    <w:rsid w:val="00233FE2"/>
    <w:rsid w:val="00235140"/>
    <w:rsid w:val="00235EE2"/>
    <w:rsid w:val="00236707"/>
    <w:rsid w:val="00237798"/>
    <w:rsid w:val="00242E86"/>
    <w:rsid w:val="00243555"/>
    <w:rsid w:val="00243786"/>
    <w:rsid w:val="00243924"/>
    <w:rsid w:val="002457F3"/>
    <w:rsid w:val="002528E7"/>
    <w:rsid w:val="0025337C"/>
    <w:rsid w:val="002540CE"/>
    <w:rsid w:val="00254FD8"/>
    <w:rsid w:val="002603C1"/>
    <w:rsid w:val="00261786"/>
    <w:rsid w:val="00264E68"/>
    <w:rsid w:val="0026526F"/>
    <w:rsid w:val="00271884"/>
    <w:rsid w:val="002730B6"/>
    <w:rsid w:val="0027346B"/>
    <w:rsid w:val="0027642E"/>
    <w:rsid w:val="0027683E"/>
    <w:rsid w:val="00277B18"/>
    <w:rsid w:val="00281DBD"/>
    <w:rsid w:val="002835A2"/>
    <w:rsid w:val="00284CBB"/>
    <w:rsid w:val="00286336"/>
    <w:rsid w:val="0028752F"/>
    <w:rsid w:val="00293810"/>
    <w:rsid w:val="002A06DA"/>
    <w:rsid w:val="002A37C7"/>
    <w:rsid w:val="002A5BCD"/>
    <w:rsid w:val="002A748C"/>
    <w:rsid w:val="002A7853"/>
    <w:rsid w:val="002B0B3C"/>
    <w:rsid w:val="002B2EAA"/>
    <w:rsid w:val="002B4B1A"/>
    <w:rsid w:val="002C0AFA"/>
    <w:rsid w:val="002C0CBD"/>
    <w:rsid w:val="002C104F"/>
    <w:rsid w:val="002C1BBA"/>
    <w:rsid w:val="002C4D74"/>
    <w:rsid w:val="002C4E76"/>
    <w:rsid w:val="002C7080"/>
    <w:rsid w:val="002D27FC"/>
    <w:rsid w:val="002D2A9B"/>
    <w:rsid w:val="002D5BA3"/>
    <w:rsid w:val="002D63BF"/>
    <w:rsid w:val="002D688E"/>
    <w:rsid w:val="002E2562"/>
    <w:rsid w:val="002E265D"/>
    <w:rsid w:val="002E3694"/>
    <w:rsid w:val="002E4569"/>
    <w:rsid w:val="002E51DB"/>
    <w:rsid w:val="002F03FB"/>
    <w:rsid w:val="002F0D02"/>
    <w:rsid w:val="002F3815"/>
    <w:rsid w:val="002F3D75"/>
    <w:rsid w:val="002F3DE8"/>
    <w:rsid w:val="002F43AD"/>
    <w:rsid w:val="002F5473"/>
    <w:rsid w:val="002F6A30"/>
    <w:rsid w:val="002F772B"/>
    <w:rsid w:val="003001AB"/>
    <w:rsid w:val="00301F39"/>
    <w:rsid w:val="003024A9"/>
    <w:rsid w:val="0030288D"/>
    <w:rsid w:val="00302920"/>
    <w:rsid w:val="00302C2E"/>
    <w:rsid w:val="00304A68"/>
    <w:rsid w:val="00307555"/>
    <w:rsid w:val="00307D43"/>
    <w:rsid w:val="003118DF"/>
    <w:rsid w:val="00314E67"/>
    <w:rsid w:val="0032392E"/>
    <w:rsid w:val="00323C20"/>
    <w:rsid w:val="00325522"/>
    <w:rsid w:val="0033094C"/>
    <w:rsid w:val="0033134E"/>
    <w:rsid w:val="003322E5"/>
    <w:rsid w:val="0033428F"/>
    <w:rsid w:val="00334FAE"/>
    <w:rsid w:val="00335036"/>
    <w:rsid w:val="00335DEC"/>
    <w:rsid w:val="003376FF"/>
    <w:rsid w:val="00345B1B"/>
    <w:rsid w:val="00347E32"/>
    <w:rsid w:val="003529F8"/>
    <w:rsid w:val="00352A8A"/>
    <w:rsid w:val="003578AD"/>
    <w:rsid w:val="00360C6C"/>
    <w:rsid w:val="00360D2D"/>
    <w:rsid w:val="00362FEF"/>
    <w:rsid w:val="00366D34"/>
    <w:rsid w:val="00370202"/>
    <w:rsid w:val="00372C1D"/>
    <w:rsid w:val="0037393E"/>
    <w:rsid w:val="003762AD"/>
    <w:rsid w:val="00380480"/>
    <w:rsid w:val="003818D2"/>
    <w:rsid w:val="00384CBB"/>
    <w:rsid w:val="003911E9"/>
    <w:rsid w:val="00393FD4"/>
    <w:rsid w:val="003A0A70"/>
    <w:rsid w:val="003A5043"/>
    <w:rsid w:val="003A7D5C"/>
    <w:rsid w:val="003B10C1"/>
    <w:rsid w:val="003B6B56"/>
    <w:rsid w:val="003B6C48"/>
    <w:rsid w:val="003B762F"/>
    <w:rsid w:val="003C0887"/>
    <w:rsid w:val="003C0B24"/>
    <w:rsid w:val="003C5F94"/>
    <w:rsid w:val="003D1334"/>
    <w:rsid w:val="003D16CD"/>
    <w:rsid w:val="003D1854"/>
    <w:rsid w:val="003D2055"/>
    <w:rsid w:val="003D2075"/>
    <w:rsid w:val="003D3658"/>
    <w:rsid w:val="003D45A9"/>
    <w:rsid w:val="003D6797"/>
    <w:rsid w:val="003D7D9A"/>
    <w:rsid w:val="003E276A"/>
    <w:rsid w:val="003E6973"/>
    <w:rsid w:val="003F2052"/>
    <w:rsid w:val="003F3C92"/>
    <w:rsid w:val="003F5F3E"/>
    <w:rsid w:val="003F6DFA"/>
    <w:rsid w:val="004003A1"/>
    <w:rsid w:val="00402348"/>
    <w:rsid w:val="00403293"/>
    <w:rsid w:val="00407016"/>
    <w:rsid w:val="00410744"/>
    <w:rsid w:val="00415018"/>
    <w:rsid w:val="004224ED"/>
    <w:rsid w:val="004239C7"/>
    <w:rsid w:val="004321F7"/>
    <w:rsid w:val="00436C42"/>
    <w:rsid w:val="00441A86"/>
    <w:rsid w:val="00442224"/>
    <w:rsid w:val="00442CA5"/>
    <w:rsid w:val="00443BCA"/>
    <w:rsid w:val="00444EAD"/>
    <w:rsid w:val="00444FD5"/>
    <w:rsid w:val="00446877"/>
    <w:rsid w:val="0045024C"/>
    <w:rsid w:val="0045450A"/>
    <w:rsid w:val="00455774"/>
    <w:rsid w:val="00456F3C"/>
    <w:rsid w:val="0046090F"/>
    <w:rsid w:val="004678E1"/>
    <w:rsid w:val="00474497"/>
    <w:rsid w:val="00476932"/>
    <w:rsid w:val="004771D4"/>
    <w:rsid w:val="00477E54"/>
    <w:rsid w:val="004829DD"/>
    <w:rsid w:val="00482A94"/>
    <w:rsid w:val="00485B68"/>
    <w:rsid w:val="00485CC0"/>
    <w:rsid w:val="00486A5A"/>
    <w:rsid w:val="0048755E"/>
    <w:rsid w:val="004918E6"/>
    <w:rsid w:val="00495860"/>
    <w:rsid w:val="004970A4"/>
    <w:rsid w:val="004A5A1F"/>
    <w:rsid w:val="004A6F44"/>
    <w:rsid w:val="004B0FE0"/>
    <w:rsid w:val="004B4B3E"/>
    <w:rsid w:val="004B5D60"/>
    <w:rsid w:val="004C2741"/>
    <w:rsid w:val="004C3647"/>
    <w:rsid w:val="004C3AA7"/>
    <w:rsid w:val="004C6F73"/>
    <w:rsid w:val="004D323A"/>
    <w:rsid w:val="004D4A3C"/>
    <w:rsid w:val="004E36C8"/>
    <w:rsid w:val="004E401F"/>
    <w:rsid w:val="004E4569"/>
    <w:rsid w:val="004E48D9"/>
    <w:rsid w:val="004E5595"/>
    <w:rsid w:val="004E66DF"/>
    <w:rsid w:val="004E6A0F"/>
    <w:rsid w:val="004E6D0B"/>
    <w:rsid w:val="004F6A72"/>
    <w:rsid w:val="004F718F"/>
    <w:rsid w:val="004F79DA"/>
    <w:rsid w:val="00501F28"/>
    <w:rsid w:val="00505CD8"/>
    <w:rsid w:val="0050622C"/>
    <w:rsid w:val="00506FBF"/>
    <w:rsid w:val="00513F5C"/>
    <w:rsid w:val="00516F8E"/>
    <w:rsid w:val="00522B49"/>
    <w:rsid w:val="005248A7"/>
    <w:rsid w:val="0053002C"/>
    <w:rsid w:val="005321FF"/>
    <w:rsid w:val="005338AE"/>
    <w:rsid w:val="0053427A"/>
    <w:rsid w:val="005350E1"/>
    <w:rsid w:val="00546B41"/>
    <w:rsid w:val="00547178"/>
    <w:rsid w:val="00550F9B"/>
    <w:rsid w:val="00554466"/>
    <w:rsid w:val="005571A6"/>
    <w:rsid w:val="00560DBB"/>
    <w:rsid w:val="0056197E"/>
    <w:rsid w:val="00562588"/>
    <w:rsid w:val="00563D98"/>
    <w:rsid w:val="0056403B"/>
    <w:rsid w:val="00566E6F"/>
    <w:rsid w:val="0057093A"/>
    <w:rsid w:val="005710ED"/>
    <w:rsid w:val="00571A75"/>
    <w:rsid w:val="00575EA5"/>
    <w:rsid w:val="005779C8"/>
    <w:rsid w:val="00580481"/>
    <w:rsid w:val="00583DDC"/>
    <w:rsid w:val="0058441A"/>
    <w:rsid w:val="00584FE7"/>
    <w:rsid w:val="0058795B"/>
    <w:rsid w:val="005911B9"/>
    <w:rsid w:val="0059203C"/>
    <w:rsid w:val="005945A4"/>
    <w:rsid w:val="0059478E"/>
    <w:rsid w:val="00594BF1"/>
    <w:rsid w:val="0059557E"/>
    <w:rsid w:val="00595E93"/>
    <w:rsid w:val="005977E1"/>
    <w:rsid w:val="0059787A"/>
    <w:rsid w:val="005A2291"/>
    <w:rsid w:val="005A4944"/>
    <w:rsid w:val="005A4D7A"/>
    <w:rsid w:val="005A53FD"/>
    <w:rsid w:val="005A6BD1"/>
    <w:rsid w:val="005A75C9"/>
    <w:rsid w:val="005A7F2F"/>
    <w:rsid w:val="005B00D2"/>
    <w:rsid w:val="005B0C25"/>
    <w:rsid w:val="005B21FC"/>
    <w:rsid w:val="005D140A"/>
    <w:rsid w:val="005D2A33"/>
    <w:rsid w:val="005D3C48"/>
    <w:rsid w:val="005D4202"/>
    <w:rsid w:val="005D4333"/>
    <w:rsid w:val="005D5306"/>
    <w:rsid w:val="005D5437"/>
    <w:rsid w:val="005E2419"/>
    <w:rsid w:val="005E2FA0"/>
    <w:rsid w:val="005E508D"/>
    <w:rsid w:val="005E5392"/>
    <w:rsid w:val="005F0A90"/>
    <w:rsid w:val="005F2B70"/>
    <w:rsid w:val="005F59BF"/>
    <w:rsid w:val="0060193B"/>
    <w:rsid w:val="00601B7D"/>
    <w:rsid w:val="0060270C"/>
    <w:rsid w:val="006028ED"/>
    <w:rsid w:val="0060470C"/>
    <w:rsid w:val="0060634F"/>
    <w:rsid w:val="00615C7B"/>
    <w:rsid w:val="00615D28"/>
    <w:rsid w:val="00615D74"/>
    <w:rsid w:val="00617C9C"/>
    <w:rsid w:val="00625BC9"/>
    <w:rsid w:val="006323E9"/>
    <w:rsid w:val="00632A69"/>
    <w:rsid w:val="00635093"/>
    <w:rsid w:val="006363DF"/>
    <w:rsid w:val="006439C0"/>
    <w:rsid w:val="006447C1"/>
    <w:rsid w:val="006464E2"/>
    <w:rsid w:val="00647565"/>
    <w:rsid w:val="00652626"/>
    <w:rsid w:val="006531BE"/>
    <w:rsid w:val="006557A8"/>
    <w:rsid w:val="00661016"/>
    <w:rsid w:val="00670B66"/>
    <w:rsid w:val="00676860"/>
    <w:rsid w:val="00680628"/>
    <w:rsid w:val="00683773"/>
    <w:rsid w:val="006839BC"/>
    <w:rsid w:val="00684004"/>
    <w:rsid w:val="00685C9F"/>
    <w:rsid w:val="00690AF7"/>
    <w:rsid w:val="00691AAE"/>
    <w:rsid w:val="00696501"/>
    <w:rsid w:val="006A00EC"/>
    <w:rsid w:val="006A09CB"/>
    <w:rsid w:val="006A2ECC"/>
    <w:rsid w:val="006A4CD9"/>
    <w:rsid w:val="006B1F1F"/>
    <w:rsid w:val="006B331A"/>
    <w:rsid w:val="006B65B5"/>
    <w:rsid w:val="006C0772"/>
    <w:rsid w:val="006C1451"/>
    <w:rsid w:val="006C33F8"/>
    <w:rsid w:val="006C4B22"/>
    <w:rsid w:val="006C4F80"/>
    <w:rsid w:val="006C5FCD"/>
    <w:rsid w:val="006C728D"/>
    <w:rsid w:val="006C7630"/>
    <w:rsid w:val="006D44BE"/>
    <w:rsid w:val="006D63DF"/>
    <w:rsid w:val="006E10A0"/>
    <w:rsid w:val="006E19F7"/>
    <w:rsid w:val="006E65E4"/>
    <w:rsid w:val="006E72D9"/>
    <w:rsid w:val="006F017A"/>
    <w:rsid w:val="006F4346"/>
    <w:rsid w:val="006F7BCE"/>
    <w:rsid w:val="006F7E76"/>
    <w:rsid w:val="00700656"/>
    <w:rsid w:val="0070161B"/>
    <w:rsid w:val="007020CD"/>
    <w:rsid w:val="00703375"/>
    <w:rsid w:val="00703722"/>
    <w:rsid w:val="007040A1"/>
    <w:rsid w:val="00712454"/>
    <w:rsid w:val="00712B28"/>
    <w:rsid w:val="0071397A"/>
    <w:rsid w:val="007144A9"/>
    <w:rsid w:val="007146A6"/>
    <w:rsid w:val="00715668"/>
    <w:rsid w:val="007158DC"/>
    <w:rsid w:val="00716B74"/>
    <w:rsid w:val="00717F14"/>
    <w:rsid w:val="0072222D"/>
    <w:rsid w:val="007238E1"/>
    <w:rsid w:val="00724C54"/>
    <w:rsid w:val="007252B3"/>
    <w:rsid w:val="00736213"/>
    <w:rsid w:val="00750359"/>
    <w:rsid w:val="0075338A"/>
    <w:rsid w:val="00755396"/>
    <w:rsid w:val="007636D6"/>
    <w:rsid w:val="00763753"/>
    <w:rsid w:val="00770F28"/>
    <w:rsid w:val="007716F6"/>
    <w:rsid w:val="007740A1"/>
    <w:rsid w:val="00774778"/>
    <w:rsid w:val="00783573"/>
    <w:rsid w:val="00783927"/>
    <w:rsid w:val="00783C54"/>
    <w:rsid w:val="007840D6"/>
    <w:rsid w:val="00784668"/>
    <w:rsid w:val="0078547F"/>
    <w:rsid w:val="0079255A"/>
    <w:rsid w:val="007931BC"/>
    <w:rsid w:val="007972AC"/>
    <w:rsid w:val="007A1DAA"/>
    <w:rsid w:val="007A7246"/>
    <w:rsid w:val="007A7964"/>
    <w:rsid w:val="007B29A1"/>
    <w:rsid w:val="007B32A2"/>
    <w:rsid w:val="007B56F1"/>
    <w:rsid w:val="007B6720"/>
    <w:rsid w:val="007B6927"/>
    <w:rsid w:val="007B7210"/>
    <w:rsid w:val="007B7F3B"/>
    <w:rsid w:val="007C008F"/>
    <w:rsid w:val="007C352C"/>
    <w:rsid w:val="007C364C"/>
    <w:rsid w:val="007C3721"/>
    <w:rsid w:val="007C3D72"/>
    <w:rsid w:val="007C492C"/>
    <w:rsid w:val="007C5847"/>
    <w:rsid w:val="007C74CE"/>
    <w:rsid w:val="007D2F3F"/>
    <w:rsid w:val="007D37D1"/>
    <w:rsid w:val="007D3A24"/>
    <w:rsid w:val="007D55AC"/>
    <w:rsid w:val="007D6EE6"/>
    <w:rsid w:val="007E7284"/>
    <w:rsid w:val="007F08D7"/>
    <w:rsid w:val="007F1D61"/>
    <w:rsid w:val="007F2200"/>
    <w:rsid w:val="007F365C"/>
    <w:rsid w:val="007F6E07"/>
    <w:rsid w:val="008010BB"/>
    <w:rsid w:val="00801500"/>
    <w:rsid w:val="00801FE1"/>
    <w:rsid w:val="008048ED"/>
    <w:rsid w:val="00804CF5"/>
    <w:rsid w:val="00805E93"/>
    <w:rsid w:val="0080690E"/>
    <w:rsid w:val="0081515D"/>
    <w:rsid w:val="008169A6"/>
    <w:rsid w:val="00821B51"/>
    <w:rsid w:val="0082692B"/>
    <w:rsid w:val="00830C78"/>
    <w:rsid w:val="00834C35"/>
    <w:rsid w:val="0083600C"/>
    <w:rsid w:val="00837261"/>
    <w:rsid w:val="00837276"/>
    <w:rsid w:val="00837900"/>
    <w:rsid w:val="008443F0"/>
    <w:rsid w:val="008477C6"/>
    <w:rsid w:val="00850AE4"/>
    <w:rsid w:val="008516BC"/>
    <w:rsid w:val="00853F3D"/>
    <w:rsid w:val="008600F8"/>
    <w:rsid w:val="00860713"/>
    <w:rsid w:val="00862252"/>
    <w:rsid w:val="008628AF"/>
    <w:rsid w:val="00863A4E"/>
    <w:rsid w:val="008647BE"/>
    <w:rsid w:val="00866FCF"/>
    <w:rsid w:val="008670A6"/>
    <w:rsid w:val="00870B53"/>
    <w:rsid w:val="0087198F"/>
    <w:rsid w:val="008735F7"/>
    <w:rsid w:val="00873DAE"/>
    <w:rsid w:val="00876D45"/>
    <w:rsid w:val="00877A67"/>
    <w:rsid w:val="00880247"/>
    <w:rsid w:val="0088024F"/>
    <w:rsid w:val="0088278E"/>
    <w:rsid w:val="008835A6"/>
    <w:rsid w:val="00885A2C"/>
    <w:rsid w:val="008879C0"/>
    <w:rsid w:val="0089082F"/>
    <w:rsid w:val="00890D83"/>
    <w:rsid w:val="008952E8"/>
    <w:rsid w:val="00895AD0"/>
    <w:rsid w:val="0089731B"/>
    <w:rsid w:val="008A00D6"/>
    <w:rsid w:val="008A0E6D"/>
    <w:rsid w:val="008A0FC7"/>
    <w:rsid w:val="008A215F"/>
    <w:rsid w:val="008A4058"/>
    <w:rsid w:val="008A62D2"/>
    <w:rsid w:val="008A6AD1"/>
    <w:rsid w:val="008A6D11"/>
    <w:rsid w:val="008A6E80"/>
    <w:rsid w:val="008B0272"/>
    <w:rsid w:val="008B1AD9"/>
    <w:rsid w:val="008B3A0E"/>
    <w:rsid w:val="008B3BFF"/>
    <w:rsid w:val="008B7423"/>
    <w:rsid w:val="008C0F95"/>
    <w:rsid w:val="008C12D0"/>
    <w:rsid w:val="008C5539"/>
    <w:rsid w:val="008C63F9"/>
    <w:rsid w:val="008C6D62"/>
    <w:rsid w:val="008D17CC"/>
    <w:rsid w:val="008D5337"/>
    <w:rsid w:val="008D60D8"/>
    <w:rsid w:val="008D6D1E"/>
    <w:rsid w:val="008E0054"/>
    <w:rsid w:val="008E03F9"/>
    <w:rsid w:val="008E1124"/>
    <w:rsid w:val="008E1649"/>
    <w:rsid w:val="008E4392"/>
    <w:rsid w:val="008E4684"/>
    <w:rsid w:val="008E5ED2"/>
    <w:rsid w:val="008E62E4"/>
    <w:rsid w:val="008F04C8"/>
    <w:rsid w:val="008F0A10"/>
    <w:rsid w:val="008F109B"/>
    <w:rsid w:val="008F3282"/>
    <w:rsid w:val="008F3810"/>
    <w:rsid w:val="008F5EE4"/>
    <w:rsid w:val="00903A0E"/>
    <w:rsid w:val="009058AC"/>
    <w:rsid w:val="00907555"/>
    <w:rsid w:val="00913E9C"/>
    <w:rsid w:val="00915E8A"/>
    <w:rsid w:val="00916CF9"/>
    <w:rsid w:val="00921116"/>
    <w:rsid w:val="00921954"/>
    <w:rsid w:val="009228C0"/>
    <w:rsid w:val="009234E1"/>
    <w:rsid w:val="009242E5"/>
    <w:rsid w:val="00930046"/>
    <w:rsid w:val="00930AF2"/>
    <w:rsid w:val="00930C16"/>
    <w:rsid w:val="00940F7F"/>
    <w:rsid w:val="00942596"/>
    <w:rsid w:val="00946AF6"/>
    <w:rsid w:val="009470C3"/>
    <w:rsid w:val="0095178C"/>
    <w:rsid w:val="00953017"/>
    <w:rsid w:val="00953CB7"/>
    <w:rsid w:val="00954AAD"/>
    <w:rsid w:val="009569A5"/>
    <w:rsid w:val="00960EC1"/>
    <w:rsid w:val="00961B10"/>
    <w:rsid w:val="00961FEA"/>
    <w:rsid w:val="009623CC"/>
    <w:rsid w:val="0096347E"/>
    <w:rsid w:val="00964C9C"/>
    <w:rsid w:val="00965803"/>
    <w:rsid w:val="00965A3B"/>
    <w:rsid w:val="009701C2"/>
    <w:rsid w:val="0097246F"/>
    <w:rsid w:val="00974897"/>
    <w:rsid w:val="009751B6"/>
    <w:rsid w:val="0098011F"/>
    <w:rsid w:val="009829D8"/>
    <w:rsid w:val="00986091"/>
    <w:rsid w:val="00986AF7"/>
    <w:rsid w:val="00992EC1"/>
    <w:rsid w:val="00993121"/>
    <w:rsid w:val="00993521"/>
    <w:rsid w:val="00993534"/>
    <w:rsid w:val="00995701"/>
    <w:rsid w:val="009A1EFC"/>
    <w:rsid w:val="009A2A60"/>
    <w:rsid w:val="009C0D5F"/>
    <w:rsid w:val="009C1645"/>
    <w:rsid w:val="009C2BC0"/>
    <w:rsid w:val="009C5676"/>
    <w:rsid w:val="009C73BB"/>
    <w:rsid w:val="009C745C"/>
    <w:rsid w:val="009D144A"/>
    <w:rsid w:val="009D1616"/>
    <w:rsid w:val="009D26D9"/>
    <w:rsid w:val="009D3842"/>
    <w:rsid w:val="009D49A3"/>
    <w:rsid w:val="009E0E0B"/>
    <w:rsid w:val="009E62B9"/>
    <w:rsid w:val="009F0C42"/>
    <w:rsid w:val="009F188C"/>
    <w:rsid w:val="009F32C3"/>
    <w:rsid w:val="009F5E0A"/>
    <w:rsid w:val="009F6780"/>
    <w:rsid w:val="009F7069"/>
    <w:rsid w:val="00A01291"/>
    <w:rsid w:val="00A018A5"/>
    <w:rsid w:val="00A023A1"/>
    <w:rsid w:val="00A02A31"/>
    <w:rsid w:val="00A05BBB"/>
    <w:rsid w:val="00A07C30"/>
    <w:rsid w:val="00A101F3"/>
    <w:rsid w:val="00A149C2"/>
    <w:rsid w:val="00A16929"/>
    <w:rsid w:val="00A16D73"/>
    <w:rsid w:val="00A20CA7"/>
    <w:rsid w:val="00A213A6"/>
    <w:rsid w:val="00A22100"/>
    <w:rsid w:val="00A23C86"/>
    <w:rsid w:val="00A23E47"/>
    <w:rsid w:val="00A23FD6"/>
    <w:rsid w:val="00A2653F"/>
    <w:rsid w:val="00A27123"/>
    <w:rsid w:val="00A276F8"/>
    <w:rsid w:val="00A35284"/>
    <w:rsid w:val="00A35A25"/>
    <w:rsid w:val="00A37D42"/>
    <w:rsid w:val="00A40A0F"/>
    <w:rsid w:val="00A41042"/>
    <w:rsid w:val="00A41B5F"/>
    <w:rsid w:val="00A41B6D"/>
    <w:rsid w:val="00A451C9"/>
    <w:rsid w:val="00A45310"/>
    <w:rsid w:val="00A52EF3"/>
    <w:rsid w:val="00A56DA6"/>
    <w:rsid w:val="00A57A31"/>
    <w:rsid w:val="00A57A73"/>
    <w:rsid w:val="00A6003F"/>
    <w:rsid w:val="00A63B35"/>
    <w:rsid w:val="00A64ABE"/>
    <w:rsid w:val="00A65D43"/>
    <w:rsid w:val="00A67424"/>
    <w:rsid w:val="00A6784D"/>
    <w:rsid w:val="00A67CCB"/>
    <w:rsid w:val="00A70E36"/>
    <w:rsid w:val="00A71022"/>
    <w:rsid w:val="00A718C2"/>
    <w:rsid w:val="00A7263E"/>
    <w:rsid w:val="00A72669"/>
    <w:rsid w:val="00A7577D"/>
    <w:rsid w:val="00A75FAA"/>
    <w:rsid w:val="00A77FCD"/>
    <w:rsid w:val="00A8258E"/>
    <w:rsid w:val="00A8349D"/>
    <w:rsid w:val="00A857BC"/>
    <w:rsid w:val="00A87149"/>
    <w:rsid w:val="00A90082"/>
    <w:rsid w:val="00A92960"/>
    <w:rsid w:val="00A92B0F"/>
    <w:rsid w:val="00A9351B"/>
    <w:rsid w:val="00A95ADB"/>
    <w:rsid w:val="00A97C94"/>
    <w:rsid w:val="00AA4085"/>
    <w:rsid w:val="00AA5C8A"/>
    <w:rsid w:val="00AA7EB0"/>
    <w:rsid w:val="00AB10C9"/>
    <w:rsid w:val="00AB260B"/>
    <w:rsid w:val="00AB2FFE"/>
    <w:rsid w:val="00AB317C"/>
    <w:rsid w:val="00AC38E7"/>
    <w:rsid w:val="00AC56B7"/>
    <w:rsid w:val="00AC7AB3"/>
    <w:rsid w:val="00AD245A"/>
    <w:rsid w:val="00AD280C"/>
    <w:rsid w:val="00AD2A05"/>
    <w:rsid w:val="00AD2E1B"/>
    <w:rsid w:val="00AD4210"/>
    <w:rsid w:val="00AD4ED7"/>
    <w:rsid w:val="00AD4F47"/>
    <w:rsid w:val="00AD64B1"/>
    <w:rsid w:val="00AD7C7D"/>
    <w:rsid w:val="00AD7E5E"/>
    <w:rsid w:val="00AE00B3"/>
    <w:rsid w:val="00AE14B9"/>
    <w:rsid w:val="00AE1713"/>
    <w:rsid w:val="00AE1CA3"/>
    <w:rsid w:val="00AE4E54"/>
    <w:rsid w:val="00AE50B6"/>
    <w:rsid w:val="00AE5582"/>
    <w:rsid w:val="00AF042A"/>
    <w:rsid w:val="00AF2F2D"/>
    <w:rsid w:val="00AF33A0"/>
    <w:rsid w:val="00AF62E2"/>
    <w:rsid w:val="00B01417"/>
    <w:rsid w:val="00B014BB"/>
    <w:rsid w:val="00B02CBF"/>
    <w:rsid w:val="00B06F75"/>
    <w:rsid w:val="00B11893"/>
    <w:rsid w:val="00B13A7F"/>
    <w:rsid w:val="00B15A76"/>
    <w:rsid w:val="00B165BD"/>
    <w:rsid w:val="00B2098A"/>
    <w:rsid w:val="00B229D8"/>
    <w:rsid w:val="00B24091"/>
    <w:rsid w:val="00B24810"/>
    <w:rsid w:val="00B26CA1"/>
    <w:rsid w:val="00B30147"/>
    <w:rsid w:val="00B30633"/>
    <w:rsid w:val="00B30726"/>
    <w:rsid w:val="00B309B6"/>
    <w:rsid w:val="00B32F3B"/>
    <w:rsid w:val="00B330AD"/>
    <w:rsid w:val="00B33BCD"/>
    <w:rsid w:val="00B36410"/>
    <w:rsid w:val="00B37472"/>
    <w:rsid w:val="00B40B31"/>
    <w:rsid w:val="00B40E56"/>
    <w:rsid w:val="00B41C37"/>
    <w:rsid w:val="00B41E21"/>
    <w:rsid w:val="00B434FF"/>
    <w:rsid w:val="00B445AE"/>
    <w:rsid w:val="00B474A6"/>
    <w:rsid w:val="00B50389"/>
    <w:rsid w:val="00B5117D"/>
    <w:rsid w:val="00B566C8"/>
    <w:rsid w:val="00B5700F"/>
    <w:rsid w:val="00B574F4"/>
    <w:rsid w:val="00B57DE5"/>
    <w:rsid w:val="00B61467"/>
    <w:rsid w:val="00B619AB"/>
    <w:rsid w:val="00B63007"/>
    <w:rsid w:val="00B66C0C"/>
    <w:rsid w:val="00B75D44"/>
    <w:rsid w:val="00B779D4"/>
    <w:rsid w:val="00B81D39"/>
    <w:rsid w:val="00B82F55"/>
    <w:rsid w:val="00B85088"/>
    <w:rsid w:val="00B857CD"/>
    <w:rsid w:val="00B8633D"/>
    <w:rsid w:val="00B865A7"/>
    <w:rsid w:val="00B8724F"/>
    <w:rsid w:val="00B87332"/>
    <w:rsid w:val="00B8776D"/>
    <w:rsid w:val="00B9055D"/>
    <w:rsid w:val="00B91175"/>
    <w:rsid w:val="00B925DF"/>
    <w:rsid w:val="00B92BC8"/>
    <w:rsid w:val="00B93200"/>
    <w:rsid w:val="00B977AD"/>
    <w:rsid w:val="00BA2388"/>
    <w:rsid w:val="00BB01A6"/>
    <w:rsid w:val="00BB0C7C"/>
    <w:rsid w:val="00BB1D8F"/>
    <w:rsid w:val="00BB7042"/>
    <w:rsid w:val="00BC0ED9"/>
    <w:rsid w:val="00BC21AB"/>
    <w:rsid w:val="00BC3A8F"/>
    <w:rsid w:val="00BC4573"/>
    <w:rsid w:val="00BC63DF"/>
    <w:rsid w:val="00BC7623"/>
    <w:rsid w:val="00BD3CDC"/>
    <w:rsid w:val="00BD76E1"/>
    <w:rsid w:val="00BE1BAF"/>
    <w:rsid w:val="00BE1E29"/>
    <w:rsid w:val="00BE38B7"/>
    <w:rsid w:val="00BE3E1D"/>
    <w:rsid w:val="00BE7103"/>
    <w:rsid w:val="00BE7A9C"/>
    <w:rsid w:val="00BE7FFE"/>
    <w:rsid w:val="00BF56E2"/>
    <w:rsid w:val="00BF7755"/>
    <w:rsid w:val="00BF777C"/>
    <w:rsid w:val="00C000C0"/>
    <w:rsid w:val="00C11344"/>
    <w:rsid w:val="00C11D71"/>
    <w:rsid w:val="00C17086"/>
    <w:rsid w:val="00C17F2E"/>
    <w:rsid w:val="00C200DD"/>
    <w:rsid w:val="00C20D4F"/>
    <w:rsid w:val="00C21415"/>
    <w:rsid w:val="00C24BC4"/>
    <w:rsid w:val="00C24DC7"/>
    <w:rsid w:val="00C25171"/>
    <w:rsid w:val="00C2708A"/>
    <w:rsid w:val="00C319D1"/>
    <w:rsid w:val="00C3206F"/>
    <w:rsid w:val="00C33190"/>
    <w:rsid w:val="00C33935"/>
    <w:rsid w:val="00C33E7D"/>
    <w:rsid w:val="00C35517"/>
    <w:rsid w:val="00C35DB4"/>
    <w:rsid w:val="00C36066"/>
    <w:rsid w:val="00C40B2E"/>
    <w:rsid w:val="00C43F38"/>
    <w:rsid w:val="00C44B1B"/>
    <w:rsid w:val="00C456BF"/>
    <w:rsid w:val="00C45F55"/>
    <w:rsid w:val="00C472AF"/>
    <w:rsid w:val="00C5069F"/>
    <w:rsid w:val="00C520F7"/>
    <w:rsid w:val="00C52BD8"/>
    <w:rsid w:val="00C57013"/>
    <w:rsid w:val="00C5732D"/>
    <w:rsid w:val="00C6111E"/>
    <w:rsid w:val="00C61494"/>
    <w:rsid w:val="00C700B2"/>
    <w:rsid w:val="00C7252A"/>
    <w:rsid w:val="00C72D77"/>
    <w:rsid w:val="00C75A89"/>
    <w:rsid w:val="00C7697B"/>
    <w:rsid w:val="00C81BAC"/>
    <w:rsid w:val="00C82A6F"/>
    <w:rsid w:val="00C86239"/>
    <w:rsid w:val="00C90959"/>
    <w:rsid w:val="00C91B84"/>
    <w:rsid w:val="00C94F4C"/>
    <w:rsid w:val="00CA140B"/>
    <w:rsid w:val="00CA32CE"/>
    <w:rsid w:val="00CA3CAB"/>
    <w:rsid w:val="00CA619A"/>
    <w:rsid w:val="00CA63BE"/>
    <w:rsid w:val="00CA6F7C"/>
    <w:rsid w:val="00CB5EA1"/>
    <w:rsid w:val="00CB6A57"/>
    <w:rsid w:val="00CB6C02"/>
    <w:rsid w:val="00CB7657"/>
    <w:rsid w:val="00CB769B"/>
    <w:rsid w:val="00CC4F89"/>
    <w:rsid w:val="00CC5E1B"/>
    <w:rsid w:val="00CC6671"/>
    <w:rsid w:val="00CD345F"/>
    <w:rsid w:val="00CD4363"/>
    <w:rsid w:val="00CD505A"/>
    <w:rsid w:val="00CD55C4"/>
    <w:rsid w:val="00CD5E3D"/>
    <w:rsid w:val="00CD7156"/>
    <w:rsid w:val="00CE56F6"/>
    <w:rsid w:val="00CE5A50"/>
    <w:rsid w:val="00CE606D"/>
    <w:rsid w:val="00CE6296"/>
    <w:rsid w:val="00CE6687"/>
    <w:rsid w:val="00CF0524"/>
    <w:rsid w:val="00CF0B4B"/>
    <w:rsid w:val="00CF44DC"/>
    <w:rsid w:val="00D008FC"/>
    <w:rsid w:val="00D05557"/>
    <w:rsid w:val="00D13911"/>
    <w:rsid w:val="00D147B7"/>
    <w:rsid w:val="00D15DC2"/>
    <w:rsid w:val="00D2226F"/>
    <w:rsid w:val="00D24057"/>
    <w:rsid w:val="00D2684D"/>
    <w:rsid w:val="00D272F2"/>
    <w:rsid w:val="00D31E21"/>
    <w:rsid w:val="00D31FC3"/>
    <w:rsid w:val="00D353F2"/>
    <w:rsid w:val="00D373CC"/>
    <w:rsid w:val="00D47DB8"/>
    <w:rsid w:val="00D50C05"/>
    <w:rsid w:val="00D513EE"/>
    <w:rsid w:val="00D5186C"/>
    <w:rsid w:val="00D52DF6"/>
    <w:rsid w:val="00D542A3"/>
    <w:rsid w:val="00D542B2"/>
    <w:rsid w:val="00D6122A"/>
    <w:rsid w:val="00D636C8"/>
    <w:rsid w:val="00D637D1"/>
    <w:rsid w:val="00D64432"/>
    <w:rsid w:val="00D65322"/>
    <w:rsid w:val="00D678F1"/>
    <w:rsid w:val="00D67AAF"/>
    <w:rsid w:val="00D72BBF"/>
    <w:rsid w:val="00D73491"/>
    <w:rsid w:val="00D756EE"/>
    <w:rsid w:val="00D75C7C"/>
    <w:rsid w:val="00D771A3"/>
    <w:rsid w:val="00D774C9"/>
    <w:rsid w:val="00D777E8"/>
    <w:rsid w:val="00D8218D"/>
    <w:rsid w:val="00D83902"/>
    <w:rsid w:val="00D84425"/>
    <w:rsid w:val="00D87147"/>
    <w:rsid w:val="00D90695"/>
    <w:rsid w:val="00D90984"/>
    <w:rsid w:val="00D93178"/>
    <w:rsid w:val="00D93E42"/>
    <w:rsid w:val="00D94016"/>
    <w:rsid w:val="00D9703F"/>
    <w:rsid w:val="00DA24F4"/>
    <w:rsid w:val="00DA3799"/>
    <w:rsid w:val="00DA49EB"/>
    <w:rsid w:val="00DB035B"/>
    <w:rsid w:val="00DB28D6"/>
    <w:rsid w:val="00DB5724"/>
    <w:rsid w:val="00DC0956"/>
    <w:rsid w:val="00DC1A85"/>
    <w:rsid w:val="00DC6CEA"/>
    <w:rsid w:val="00DC7FA3"/>
    <w:rsid w:val="00DD09E1"/>
    <w:rsid w:val="00DD0F67"/>
    <w:rsid w:val="00DD3183"/>
    <w:rsid w:val="00DD5595"/>
    <w:rsid w:val="00DD6FDD"/>
    <w:rsid w:val="00DE1026"/>
    <w:rsid w:val="00DE677B"/>
    <w:rsid w:val="00DE6E44"/>
    <w:rsid w:val="00DF1E94"/>
    <w:rsid w:val="00DF2A80"/>
    <w:rsid w:val="00DF2EA4"/>
    <w:rsid w:val="00DF4AA0"/>
    <w:rsid w:val="00DF5B65"/>
    <w:rsid w:val="00DF5C77"/>
    <w:rsid w:val="00DF6C7E"/>
    <w:rsid w:val="00E03D2E"/>
    <w:rsid w:val="00E06888"/>
    <w:rsid w:val="00E06DFC"/>
    <w:rsid w:val="00E0790E"/>
    <w:rsid w:val="00E11AED"/>
    <w:rsid w:val="00E1328A"/>
    <w:rsid w:val="00E1387C"/>
    <w:rsid w:val="00E150E5"/>
    <w:rsid w:val="00E21581"/>
    <w:rsid w:val="00E23A67"/>
    <w:rsid w:val="00E24C31"/>
    <w:rsid w:val="00E26D26"/>
    <w:rsid w:val="00E27F12"/>
    <w:rsid w:val="00E303E5"/>
    <w:rsid w:val="00E324D7"/>
    <w:rsid w:val="00E34978"/>
    <w:rsid w:val="00E34F7B"/>
    <w:rsid w:val="00E3717A"/>
    <w:rsid w:val="00E377ED"/>
    <w:rsid w:val="00E440F8"/>
    <w:rsid w:val="00E44516"/>
    <w:rsid w:val="00E45A9E"/>
    <w:rsid w:val="00E460A9"/>
    <w:rsid w:val="00E46B01"/>
    <w:rsid w:val="00E512EB"/>
    <w:rsid w:val="00E51B05"/>
    <w:rsid w:val="00E54BC4"/>
    <w:rsid w:val="00E61070"/>
    <w:rsid w:val="00E61633"/>
    <w:rsid w:val="00E64D17"/>
    <w:rsid w:val="00E6605F"/>
    <w:rsid w:val="00E67230"/>
    <w:rsid w:val="00E70D02"/>
    <w:rsid w:val="00E71FF5"/>
    <w:rsid w:val="00E730D2"/>
    <w:rsid w:val="00E745B5"/>
    <w:rsid w:val="00E75579"/>
    <w:rsid w:val="00E76B81"/>
    <w:rsid w:val="00E77C57"/>
    <w:rsid w:val="00E8398F"/>
    <w:rsid w:val="00E83C83"/>
    <w:rsid w:val="00E86828"/>
    <w:rsid w:val="00E86AF2"/>
    <w:rsid w:val="00E908C1"/>
    <w:rsid w:val="00E933D3"/>
    <w:rsid w:val="00E93E99"/>
    <w:rsid w:val="00EA0914"/>
    <w:rsid w:val="00EA1AE2"/>
    <w:rsid w:val="00EA23B1"/>
    <w:rsid w:val="00EA2875"/>
    <w:rsid w:val="00EA7338"/>
    <w:rsid w:val="00EB175B"/>
    <w:rsid w:val="00EB4C3F"/>
    <w:rsid w:val="00EB51C1"/>
    <w:rsid w:val="00EB69D0"/>
    <w:rsid w:val="00EB779A"/>
    <w:rsid w:val="00EC1DB8"/>
    <w:rsid w:val="00EC3E5C"/>
    <w:rsid w:val="00EC5980"/>
    <w:rsid w:val="00ED0484"/>
    <w:rsid w:val="00ED0D9B"/>
    <w:rsid w:val="00ED30B4"/>
    <w:rsid w:val="00ED3D3B"/>
    <w:rsid w:val="00ED403F"/>
    <w:rsid w:val="00EE0913"/>
    <w:rsid w:val="00EE6213"/>
    <w:rsid w:val="00EE6648"/>
    <w:rsid w:val="00EE70F3"/>
    <w:rsid w:val="00EE7170"/>
    <w:rsid w:val="00EE7F5A"/>
    <w:rsid w:val="00EF0220"/>
    <w:rsid w:val="00EF216D"/>
    <w:rsid w:val="00EF35BC"/>
    <w:rsid w:val="00EF4F76"/>
    <w:rsid w:val="00EF75EE"/>
    <w:rsid w:val="00F000AF"/>
    <w:rsid w:val="00F004BC"/>
    <w:rsid w:val="00F00C11"/>
    <w:rsid w:val="00F00CF2"/>
    <w:rsid w:val="00F01A7E"/>
    <w:rsid w:val="00F03F6A"/>
    <w:rsid w:val="00F04A2A"/>
    <w:rsid w:val="00F102C5"/>
    <w:rsid w:val="00F13A6D"/>
    <w:rsid w:val="00F13D98"/>
    <w:rsid w:val="00F14E9A"/>
    <w:rsid w:val="00F161FD"/>
    <w:rsid w:val="00F16661"/>
    <w:rsid w:val="00F16FD9"/>
    <w:rsid w:val="00F204BA"/>
    <w:rsid w:val="00F21AD5"/>
    <w:rsid w:val="00F271C2"/>
    <w:rsid w:val="00F27328"/>
    <w:rsid w:val="00F27BE0"/>
    <w:rsid w:val="00F27F3E"/>
    <w:rsid w:val="00F316BB"/>
    <w:rsid w:val="00F342AE"/>
    <w:rsid w:val="00F348BC"/>
    <w:rsid w:val="00F348D3"/>
    <w:rsid w:val="00F351BF"/>
    <w:rsid w:val="00F35549"/>
    <w:rsid w:val="00F36F8C"/>
    <w:rsid w:val="00F404DA"/>
    <w:rsid w:val="00F4575A"/>
    <w:rsid w:val="00F47977"/>
    <w:rsid w:val="00F51EC0"/>
    <w:rsid w:val="00F64FB7"/>
    <w:rsid w:val="00F67314"/>
    <w:rsid w:val="00F675EA"/>
    <w:rsid w:val="00F701AB"/>
    <w:rsid w:val="00F72C2F"/>
    <w:rsid w:val="00F7483D"/>
    <w:rsid w:val="00F7496E"/>
    <w:rsid w:val="00F75A4F"/>
    <w:rsid w:val="00F75D16"/>
    <w:rsid w:val="00F76DBA"/>
    <w:rsid w:val="00F8248B"/>
    <w:rsid w:val="00F832DB"/>
    <w:rsid w:val="00F86F2C"/>
    <w:rsid w:val="00F87581"/>
    <w:rsid w:val="00F87731"/>
    <w:rsid w:val="00F93544"/>
    <w:rsid w:val="00F94347"/>
    <w:rsid w:val="00F9618A"/>
    <w:rsid w:val="00FA2FDD"/>
    <w:rsid w:val="00FA33B1"/>
    <w:rsid w:val="00FA4673"/>
    <w:rsid w:val="00FA7013"/>
    <w:rsid w:val="00FA7D02"/>
    <w:rsid w:val="00FB1585"/>
    <w:rsid w:val="00FC60B6"/>
    <w:rsid w:val="00FC6731"/>
    <w:rsid w:val="00FC7060"/>
    <w:rsid w:val="00FC7335"/>
    <w:rsid w:val="00FC7806"/>
    <w:rsid w:val="00FD0A33"/>
    <w:rsid w:val="00FD33B0"/>
    <w:rsid w:val="00FD5963"/>
    <w:rsid w:val="00FD63D1"/>
    <w:rsid w:val="00FE199A"/>
    <w:rsid w:val="00FE1C8D"/>
    <w:rsid w:val="00FE33A7"/>
    <w:rsid w:val="00FE465C"/>
    <w:rsid w:val="00FE4974"/>
    <w:rsid w:val="00FE671A"/>
    <w:rsid w:val="00FF2071"/>
    <w:rsid w:val="00FF30D5"/>
    <w:rsid w:val="00FF320A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6B160D"/>
  <w15:chartTrackingRefBased/>
  <w15:docId w15:val="{0F3C310E-6096-4FBC-8926-4B243F01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97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F5E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14E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AF62E2"/>
    <w:pPr>
      <w:keepNext/>
      <w:jc w:val="center"/>
      <w:outlineLvl w:val="7"/>
    </w:pPr>
    <w:rPr>
      <w:rFonts w:ascii="Arial" w:hAnsi="Arial"/>
      <w:b/>
      <w:caps/>
      <w:sz w:val="1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CabealhoChar">
    <w:name w:val="Cabeçalho Char"/>
    <w:link w:val="Cabealho"/>
    <w:uiPriority w:val="99"/>
    <w:rsid w:val="000835AD"/>
    <w:rPr>
      <w:lang w:eastAsia="en-US"/>
    </w:rPr>
  </w:style>
  <w:style w:type="paragraph" w:styleId="Rodap">
    <w:name w:val="footer"/>
    <w:basedOn w:val="Normal"/>
    <w:link w:val="RodapChar"/>
    <w:uiPriority w:val="99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RodapChar">
    <w:name w:val="Rodapé Char"/>
    <w:link w:val="Rodap"/>
    <w:uiPriority w:val="99"/>
    <w:rsid w:val="000835AD"/>
    <w:rPr>
      <w:lang w:eastAsia="en-US"/>
    </w:rPr>
  </w:style>
  <w:style w:type="paragraph" w:styleId="Textodebalo">
    <w:name w:val="Balloon Text"/>
    <w:basedOn w:val="Normal"/>
    <w:link w:val="TextodebaloChar"/>
    <w:rsid w:val="00F16FD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F16FD9"/>
    <w:rPr>
      <w:rFonts w:ascii="Tahoma" w:hAnsi="Tahoma" w:cs="Tahoma"/>
      <w:sz w:val="16"/>
      <w:szCs w:val="16"/>
    </w:rPr>
  </w:style>
  <w:style w:type="character" w:customStyle="1" w:styleId="Ttulo8Char">
    <w:name w:val="Título 8 Char"/>
    <w:link w:val="Ttulo8"/>
    <w:rsid w:val="00AF62E2"/>
    <w:rPr>
      <w:rFonts w:ascii="Arial" w:hAnsi="Arial"/>
      <w:b/>
      <w:caps/>
      <w:sz w:val="18"/>
    </w:rPr>
  </w:style>
  <w:style w:type="paragraph" w:styleId="Corpodetexto">
    <w:name w:val="Body Text"/>
    <w:basedOn w:val="Normal"/>
    <w:link w:val="CorpodetextoChar"/>
    <w:rsid w:val="00E45A9E"/>
    <w:pPr>
      <w:jc w:val="center"/>
    </w:pPr>
    <w:rPr>
      <w:b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45A9E"/>
    <w:rPr>
      <w:b/>
      <w:sz w:val="24"/>
    </w:rPr>
  </w:style>
  <w:style w:type="character" w:styleId="Forte">
    <w:name w:val="Strong"/>
    <w:aliases w:val="TEXTO"/>
    <w:uiPriority w:val="22"/>
    <w:qFormat/>
    <w:rsid w:val="00E61070"/>
    <w:rPr>
      <w:b/>
      <w:bCs/>
    </w:rPr>
  </w:style>
  <w:style w:type="character" w:styleId="nfase">
    <w:name w:val="Emphasis"/>
    <w:qFormat/>
    <w:rsid w:val="00E61070"/>
    <w:rPr>
      <w:i/>
      <w:iCs/>
    </w:rPr>
  </w:style>
  <w:style w:type="paragraph" w:styleId="Recuodecorpodetexto">
    <w:name w:val="Body Text Indent"/>
    <w:basedOn w:val="Normal"/>
    <w:link w:val="RecuodecorpodetextoChar"/>
    <w:rsid w:val="001F5AA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1F5AA4"/>
    <w:rPr>
      <w:sz w:val="24"/>
      <w:szCs w:val="24"/>
    </w:rPr>
  </w:style>
  <w:style w:type="table" w:styleId="Tabelacomgrade">
    <w:name w:val="Table Grid"/>
    <w:basedOn w:val="Tabelanormal"/>
    <w:uiPriority w:val="59"/>
    <w:qFormat/>
    <w:rsid w:val="003B6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6C48"/>
    <w:pPr>
      <w:spacing w:before="100" w:beforeAutospacing="1" w:after="100" w:afterAutospacing="1"/>
    </w:pPr>
  </w:style>
  <w:style w:type="paragraph" w:customStyle="1" w:styleId="ESCRITORIO">
    <w:name w:val="ESCRITORIO"/>
    <w:basedOn w:val="Normal"/>
    <w:rsid w:val="003B6C48"/>
    <w:pPr>
      <w:spacing w:before="120" w:after="120" w:line="360" w:lineRule="auto"/>
      <w:jc w:val="both"/>
    </w:pPr>
    <w:rPr>
      <w:rFonts w:ascii="Arial" w:hAnsi="Arial"/>
    </w:rPr>
  </w:style>
  <w:style w:type="paragraph" w:styleId="PargrafodaLista">
    <w:name w:val="List Paragraph"/>
    <w:aliases w:val="List I Paragraph,Parágrafo com marcador - inserir marcador,Parágrafo_2,Segundo,Texto,Título 10,fonte,Marca 1"/>
    <w:basedOn w:val="Normal"/>
    <w:link w:val="PargrafodaListaChar"/>
    <w:uiPriority w:val="34"/>
    <w:qFormat/>
    <w:rsid w:val="003B6C48"/>
    <w:pPr>
      <w:ind w:left="720"/>
      <w:contextualSpacing/>
    </w:pPr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B6C48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3B6C48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3B6C48"/>
    <w:rPr>
      <w:vertAlign w:val="superscript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,Marca 1 Char"/>
    <w:link w:val="PargrafodaLista"/>
    <w:uiPriority w:val="34"/>
    <w:qFormat/>
    <w:rsid w:val="008E0054"/>
  </w:style>
  <w:style w:type="paragraph" w:customStyle="1" w:styleId="Corpodetexto21">
    <w:name w:val="Corpo de texto 21"/>
    <w:basedOn w:val="Normal"/>
    <w:link w:val="Corpodetexto21Char"/>
    <w:rsid w:val="00B9055D"/>
    <w:pPr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rFonts w:ascii="Arial" w:hAnsi="Arial"/>
      <w:szCs w:val="20"/>
    </w:rPr>
  </w:style>
  <w:style w:type="character" w:customStyle="1" w:styleId="Corpodetexto21Char">
    <w:name w:val="Corpo de texto 21 Char"/>
    <w:link w:val="Corpodetexto21"/>
    <w:rsid w:val="00B9055D"/>
    <w:rPr>
      <w:rFonts w:ascii="Arial" w:hAnsi="Arial"/>
      <w:sz w:val="24"/>
    </w:rPr>
  </w:style>
  <w:style w:type="paragraph" w:customStyle="1" w:styleId="western">
    <w:name w:val="western"/>
    <w:basedOn w:val="Normal"/>
    <w:rsid w:val="00DB035B"/>
    <w:pPr>
      <w:spacing w:before="100" w:beforeAutospacing="1" w:after="119"/>
    </w:pPr>
  </w:style>
  <w:style w:type="character" w:customStyle="1" w:styleId="fontstyle01">
    <w:name w:val="fontstyle01"/>
    <w:basedOn w:val="Fontepargpadro"/>
    <w:rsid w:val="00485B68"/>
    <w:rPr>
      <w:rFonts w:ascii="ArialBold" w:hAnsi="ArialBold" w:hint="default"/>
      <w:b/>
      <w:bCs/>
      <w:i w:val="0"/>
      <w:iCs w:val="0"/>
      <w:color w:val="FF0000"/>
      <w:sz w:val="20"/>
      <w:szCs w:val="20"/>
    </w:rPr>
  </w:style>
  <w:style w:type="character" w:customStyle="1" w:styleId="fontstyle21">
    <w:name w:val="fontstyle21"/>
    <w:basedOn w:val="Fontepargpadro"/>
    <w:rsid w:val="00485B68"/>
    <w:rPr>
      <w:rFonts w:ascii="Arial" w:hAnsi="Arial" w:cs="Arial" w:hint="default"/>
      <w:b w:val="0"/>
      <w:bCs w:val="0"/>
      <w:i w:val="0"/>
      <w:iCs w:val="0"/>
      <w:color w:val="FF0000"/>
      <w:sz w:val="20"/>
      <w:szCs w:val="20"/>
    </w:rPr>
  </w:style>
  <w:style w:type="character" w:customStyle="1" w:styleId="Ttulo3Char">
    <w:name w:val="Título 3 Char"/>
    <w:basedOn w:val="Fontepargpadro"/>
    <w:link w:val="Ttulo3"/>
    <w:semiHidden/>
    <w:rsid w:val="00314E67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styleId="Hyperlink">
    <w:name w:val="Hyperlink"/>
    <w:rsid w:val="00314E67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8F5E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Default">
    <w:name w:val="Default"/>
    <w:rsid w:val="008F5EE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TextodoEspaoReservado">
    <w:name w:val="Placeholder Text"/>
    <w:basedOn w:val="Fontepargpadro"/>
    <w:uiPriority w:val="99"/>
    <w:semiHidden/>
    <w:rsid w:val="00051B7E"/>
    <w:rPr>
      <w:color w:val="808080"/>
    </w:rPr>
  </w:style>
  <w:style w:type="paragraph" w:styleId="SemEspaamento">
    <w:name w:val="No Spacing"/>
    <w:uiPriority w:val="1"/>
    <w:qFormat/>
    <w:rsid w:val="0089082F"/>
    <w:rPr>
      <w:rFonts w:ascii="Calibri" w:hAnsi="Calibri"/>
      <w:sz w:val="22"/>
      <w:szCs w:val="22"/>
    </w:rPr>
  </w:style>
  <w:style w:type="paragraph" w:styleId="Reviso">
    <w:name w:val="Revision"/>
    <w:hidden/>
    <w:uiPriority w:val="99"/>
    <w:semiHidden/>
    <w:rsid w:val="00136ED5"/>
    <w:rPr>
      <w:sz w:val="24"/>
      <w:szCs w:val="24"/>
    </w:rPr>
  </w:style>
  <w:style w:type="character" w:styleId="RefernciaSutil">
    <w:name w:val="Subtle Reference"/>
    <w:basedOn w:val="Fontepargpadro"/>
    <w:uiPriority w:val="31"/>
    <w:qFormat/>
    <w:rsid w:val="003D2055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aquimlima\Desktop\PREG&#195;O-10\AVISO%20DE%20LICITA&#199;AO-010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AAF1A-A351-4029-92BA-833355016C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BC72B3-6391-486B-83CE-B44BD46790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82CC0F-6FF9-416E-8864-3656905E15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CD1DAF-7A5F-4D6A-A0E5-C9D846DFE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AVISO DE LICITAÇAO-010</Template>
  <TotalTime>2001</TotalTime>
  <Pages>3</Pages>
  <Words>589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NEA</Company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joaquimlima</dc:creator>
  <cp:keywords/>
  <cp:lastModifiedBy>Usuário do Windows</cp:lastModifiedBy>
  <cp:revision>41</cp:revision>
  <cp:lastPrinted>2026-08-25T12:30:00Z</cp:lastPrinted>
  <dcterms:created xsi:type="dcterms:W3CDTF">2025-01-23T19:20:00Z</dcterms:created>
  <dcterms:modified xsi:type="dcterms:W3CDTF">2026-08-25T12:30:00Z</dcterms:modified>
</cp:coreProperties>
</file>